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1762F" w14:textId="77777777" w:rsidR="00385C06" w:rsidRDefault="00385C06" w:rsidP="00414176">
      <w:pPr>
        <w:jc w:val="both"/>
        <w:rPr>
          <w:rFonts w:ascii="Arial" w:hAnsi="Arial" w:cs="Arial"/>
          <w:b/>
          <w:i/>
          <w:sz w:val="28"/>
          <w:szCs w:val="22"/>
        </w:rPr>
      </w:pPr>
    </w:p>
    <w:p w14:paraId="6212EA35" w14:textId="28B497D4" w:rsidR="00732330" w:rsidRPr="00414176" w:rsidRDefault="00B26DAD" w:rsidP="00414176">
      <w:pPr>
        <w:jc w:val="both"/>
        <w:rPr>
          <w:rFonts w:ascii="Arial" w:hAnsi="Arial" w:cs="Arial"/>
          <w:b/>
          <w:i/>
          <w:sz w:val="28"/>
          <w:szCs w:val="22"/>
        </w:rPr>
      </w:pPr>
      <w:r w:rsidRPr="00414176">
        <w:rPr>
          <w:rFonts w:ascii="Arial" w:hAnsi="Arial" w:cs="Arial"/>
          <w:b/>
          <w:i/>
          <w:sz w:val="28"/>
          <w:szCs w:val="22"/>
        </w:rPr>
        <w:t>STANFORD RIVERS</w:t>
      </w:r>
      <w:r w:rsidR="00732330" w:rsidRPr="00414176">
        <w:rPr>
          <w:rFonts w:ascii="Arial" w:hAnsi="Arial" w:cs="Arial"/>
          <w:b/>
          <w:i/>
          <w:sz w:val="28"/>
          <w:szCs w:val="22"/>
        </w:rPr>
        <w:t xml:space="preserve"> </w:t>
      </w:r>
      <w:r w:rsidR="008B4F3B" w:rsidRPr="00414176">
        <w:rPr>
          <w:rFonts w:ascii="Arial" w:hAnsi="Arial" w:cs="Arial"/>
          <w:b/>
          <w:i/>
          <w:sz w:val="28"/>
          <w:szCs w:val="22"/>
        </w:rPr>
        <w:t xml:space="preserve"> </w:t>
      </w:r>
      <w:r w:rsidR="00732330" w:rsidRPr="00414176">
        <w:rPr>
          <w:rFonts w:ascii="Arial" w:hAnsi="Arial" w:cs="Arial"/>
          <w:b/>
          <w:i/>
          <w:sz w:val="28"/>
          <w:szCs w:val="22"/>
        </w:rPr>
        <w:t>PARISH COUNCIL</w:t>
      </w:r>
    </w:p>
    <w:p w14:paraId="1E715852" w14:textId="2B86B9BE" w:rsidR="00732330" w:rsidRPr="00414176" w:rsidRDefault="008B4F3B" w:rsidP="00414176">
      <w:pPr>
        <w:pStyle w:val="Heading3"/>
        <w:jc w:val="both"/>
        <w:rPr>
          <w:rFonts w:cs="Arial"/>
          <w:b w:val="0"/>
          <w:sz w:val="22"/>
          <w:szCs w:val="22"/>
        </w:rPr>
      </w:pPr>
      <w:r w:rsidRPr="002C26AD">
        <w:rPr>
          <w:rFonts w:cs="Arial"/>
          <w:b w:val="0"/>
          <w:sz w:val="22"/>
          <w:szCs w:val="22"/>
        </w:rPr>
        <w:t xml:space="preserve">             </w:t>
      </w:r>
      <w:r w:rsidR="00732330" w:rsidRPr="002C26AD">
        <w:rPr>
          <w:rFonts w:cs="Arial"/>
          <w:b w:val="0"/>
          <w:sz w:val="22"/>
          <w:szCs w:val="22"/>
        </w:rPr>
        <w:t xml:space="preserve"> </w:t>
      </w:r>
      <w:r w:rsidR="00C22023" w:rsidRPr="002C26AD">
        <w:rPr>
          <w:rFonts w:cs="Arial"/>
          <w:b w:val="0"/>
          <w:sz w:val="22"/>
          <w:szCs w:val="22"/>
        </w:rPr>
        <w:t xml:space="preserve">Ware Farm, The Street, High Roding, </w:t>
      </w:r>
      <w:r w:rsidR="00B26DAD" w:rsidRPr="002C26AD">
        <w:rPr>
          <w:rFonts w:cs="Arial"/>
          <w:b w:val="0"/>
          <w:sz w:val="22"/>
          <w:szCs w:val="22"/>
        </w:rPr>
        <w:t>Essex,</w:t>
      </w:r>
      <w:r w:rsidR="00B90899" w:rsidRPr="002C26AD">
        <w:rPr>
          <w:rFonts w:cs="Arial"/>
          <w:b w:val="0"/>
          <w:sz w:val="22"/>
          <w:szCs w:val="22"/>
        </w:rPr>
        <w:t xml:space="preserve"> CM6 </w:t>
      </w:r>
      <w:r w:rsidR="00C22023" w:rsidRPr="002C26AD">
        <w:rPr>
          <w:rFonts w:cs="Arial"/>
          <w:b w:val="0"/>
          <w:sz w:val="22"/>
          <w:szCs w:val="22"/>
        </w:rPr>
        <w:t>1NT</w:t>
      </w:r>
      <w:r w:rsidR="00732330" w:rsidRPr="002C26AD">
        <w:rPr>
          <w:rFonts w:cs="Arial"/>
          <w:b w:val="0"/>
          <w:sz w:val="22"/>
          <w:szCs w:val="22"/>
        </w:rPr>
        <w:t xml:space="preserve"> </w:t>
      </w:r>
    </w:p>
    <w:p w14:paraId="3DB9AFC2" w14:textId="17C09E67" w:rsidR="00ED792F" w:rsidRDefault="00732330" w:rsidP="00FB2877">
      <w:pPr>
        <w:ind w:left="720"/>
        <w:jc w:val="both"/>
        <w:rPr>
          <w:rFonts w:ascii="Arial" w:hAnsi="Arial" w:cs="Arial"/>
          <w:b/>
          <w:i/>
          <w:sz w:val="20"/>
          <w:szCs w:val="22"/>
        </w:rPr>
      </w:pPr>
      <w:r w:rsidRPr="002C26AD">
        <w:rPr>
          <w:rFonts w:ascii="Arial" w:hAnsi="Arial" w:cs="Arial"/>
          <w:b/>
          <w:i/>
          <w:sz w:val="22"/>
          <w:szCs w:val="22"/>
        </w:rPr>
        <w:t xml:space="preserve">    Tel:</w:t>
      </w:r>
      <w:r w:rsidRPr="002C26AD">
        <w:rPr>
          <w:rFonts w:ascii="Arial" w:hAnsi="Arial" w:cs="Arial"/>
          <w:sz w:val="22"/>
          <w:szCs w:val="22"/>
        </w:rPr>
        <w:t xml:space="preserve"> </w:t>
      </w:r>
      <w:r w:rsidR="00435B1D" w:rsidRPr="002C26AD">
        <w:rPr>
          <w:rFonts w:ascii="Arial" w:hAnsi="Arial" w:cs="Arial"/>
          <w:sz w:val="22"/>
          <w:szCs w:val="22"/>
        </w:rPr>
        <w:t>077 377 36365</w:t>
      </w:r>
      <w:r w:rsidRPr="002C26AD">
        <w:rPr>
          <w:rFonts w:ascii="Arial" w:hAnsi="Arial" w:cs="Arial"/>
          <w:sz w:val="22"/>
          <w:szCs w:val="22"/>
        </w:rPr>
        <w:t xml:space="preserve">        </w:t>
      </w:r>
      <w:r w:rsidR="001F5383" w:rsidRPr="001F5383">
        <w:rPr>
          <w:rFonts w:ascii="Arial" w:hAnsi="Arial" w:cs="Arial"/>
          <w:b/>
          <w:bCs/>
          <w:i/>
          <w:iCs/>
          <w:sz w:val="22"/>
          <w:szCs w:val="22"/>
        </w:rPr>
        <w:t>E</w:t>
      </w:r>
      <w:r w:rsidRPr="002C26AD">
        <w:rPr>
          <w:rFonts w:ascii="Arial" w:hAnsi="Arial" w:cs="Arial"/>
          <w:b/>
          <w:bCs/>
          <w:i/>
          <w:iCs/>
          <w:sz w:val="22"/>
          <w:szCs w:val="22"/>
        </w:rPr>
        <w:t>mail</w:t>
      </w:r>
      <w:r w:rsidRPr="002C26AD">
        <w:rPr>
          <w:rFonts w:ascii="Arial" w:hAnsi="Arial" w:cs="Arial"/>
          <w:b/>
          <w:i/>
          <w:sz w:val="22"/>
          <w:szCs w:val="22"/>
        </w:rPr>
        <w:t>:</w:t>
      </w:r>
      <w:r w:rsidR="00FB2877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FB2877" w:rsidRPr="004F2E59">
          <w:rPr>
            <w:rStyle w:val="Hyperlink"/>
            <w:rFonts w:ascii="Arial" w:hAnsi="Arial" w:cs="Arial"/>
            <w:sz w:val="22"/>
            <w:szCs w:val="22"/>
          </w:rPr>
          <w:t>clerk@stanfordrivers-pc.gov.uk</w:t>
        </w:r>
      </w:hyperlink>
      <w:r w:rsidR="00FB2877">
        <w:rPr>
          <w:rFonts w:ascii="Arial" w:hAnsi="Arial" w:cs="Arial"/>
          <w:sz w:val="22"/>
          <w:szCs w:val="22"/>
        </w:rPr>
        <w:t xml:space="preserve"> </w:t>
      </w:r>
      <w:r w:rsidRPr="002C26AD">
        <w:rPr>
          <w:rFonts w:ascii="Arial" w:hAnsi="Arial" w:cs="Arial"/>
          <w:sz w:val="22"/>
          <w:szCs w:val="22"/>
        </w:rPr>
        <w:t xml:space="preserve">     </w:t>
      </w:r>
      <w:r w:rsidR="00ED792F">
        <w:rPr>
          <w:rFonts w:ascii="Arial" w:hAnsi="Arial" w:cs="Arial"/>
          <w:b/>
          <w:i/>
          <w:sz w:val="20"/>
          <w:szCs w:val="22"/>
        </w:rPr>
        <w:t>Adriana Jones</w:t>
      </w:r>
    </w:p>
    <w:p w14:paraId="136CE464" w14:textId="4D765955" w:rsidR="00ED792F" w:rsidRDefault="00ED792F" w:rsidP="00ED792F">
      <w:pPr>
        <w:jc w:val="right"/>
        <w:rPr>
          <w:rFonts w:ascii="Arial" w:hAnsi="Arial" w:cs="Arial"/>
          <w:b/>
          <w:i/>
          <w:sz w:val="20"/>
          <w:szCs w:val="22"/>
        </w:rPr>
      </w:pPr>
      <w:r>
        <w:rPr>
          <w:rFonts w:ascii="Arial" w:hAnsi="Arial" w:cs="Arial"/>
          <w:b/>
          <w:i/>
          <w:sz w:val="20"/>
          <w:szCs w:val="22"/>
        </w:rPr>
        <w:t>Clerk to the Council</w:t>
      </w:r>
    </w:p>
    <w:p w14:paraId="4B2E6013" w14:textId="0B437269" w:rsidR="004B18B8" w:rsidRDefault="004B18B8" w:rsidP="00496407">
      <w:pPr>
        <w:jc w:val="both"/>
        <w:rPr>
          <w:rFonts w:ascii="Arial" w:hAnsi="Arial" w:cs="Arial"/>
          <w:b/>
          <w:i/>
          <w:sz w:val="20"/>
          <w:szCs w:val="22"/>
        </w:rPr>
      </w:pPr>
      <w:r w:rsidRPr="002C26AD">
        <w:rPr>
          <w:rFonts w:ascii="Arial" w:hAnsi="Arial" w:cs="Arial"/>
          <w:b/>
          <w:i/>
          <w:sz w:val="20"/>
          <w:szCs w:val="22"/>
        </w:rPr>
        <w:t>TO:  ALL COUNCILLORS</w:t>
      </w:r>
    </w:p>
    <w:p w14:paraId="3588D0A1" w14:textId="5CB889F4" w:rsidR="00D16A4D" w:rsidRDefault="00D16A4D" w:rsidP="00496407">
      <w:pPr>
        <w:jc w:val="both"/>
        <w:rPr>
          <w:rFonts w:ascii="Arial" w:hAnsi="Arial" w:cs="Arial"/>
          <w:b/>
          <w:i/>
          <w:sz w:val="20"/>
          <w:szCs w:val="22"/>
        </w:rPr>
      </w:pPr>
    </w:p>
    <w:p w14:paraId="2E912AD6" w14:textId="46C8BC44" w:rsidR="00D16A4D" w:rsidRPr="00FB2877" w:rsidRDefault="00D16A4D" w:rsidP="00981227">
      <w:pPr>
        <w:jc w:val="center"/>
        <w:rPr>
          <w:rFonts w:ascii="Arial" w:hAnsi="Arial" w:cs="Arial"/>
          <w:b/>
          <w:iCs/>
          <w:sz w:val="32"/>
          <w:szCs w:val="36"/>
        </w:rPr>
      </w:pPr>
      <w:r w:rsidRPr="00FB2877">
        <w:rPr>
          <w:rFonts w:ascii="Arial" w:hAnsi="Arial" w:cs="Arial"/>
          <w:b/>
          <w:iCs/>
          <w:sz w:val="32"/>
          <w:szCs w:val="36"/>
        </w:rPr>
        <w:t>NOTICE OF MEETING</w:t>
      </w:r>
    </w:p>
    <w:p w14:paraId="4D289B95" w14:textId="77777777" w:rsidR="004B18B8" w:rsidRPr="001F5383" w:rsidRDefault="004B18B8" w:rsidP="00496407">
      <w:pPr>
        <w:jc w:val="both"/>
        <w:rPr>
          <w:rFonts w:ascii="Arial" w:hAnsi="Arial" w:cs="Arial"/>
          <w:b/>
          <w:i/>
          <w:sz w:val="20"/>
        </w:rPr>
      </w:pPr>
    </w:p>
    <w:p w14:paraId="6C9EAA9D" w14:textId="764ABDE6" w:rsidR="001F5383" w:rsidRPr="003655FF" w:rsidRDefault="004B18B8" w:rsidP="00496407">
      <w:pPr>
        <w:pStyle w:val="Default"/>
        <w:rPr>
          <w:color w:val="auto"/>
          <w:sz w:val="20"/>
          <w:szCs w:val="20"/>
        </w:rPr>
      </w:pPr>
      <w:r w:rsidRPr="001F5383">
        <w:rPr>
          <w:sz w:val="20"/>
          <w:szCs w:val="20"/>
        </w:rPr>
        <w:t xml:space="preserve">You are hereby </w:t>
      </w:r>
      <w:r w:rsidR="001F5383" w:rsidRPr="001F5383">
        <w:rPr>
          <w:sz w:val="20"/>
          <w:szCs w:val="20"/>
        </w:rPr>
        <w:t>invited</w:t>
      </w:r>
      <w:r w:rsidRPr="001F5383">
        <w:rPr>
          <w:sz w:val="20"/>
          <w:szCs w:val="20"/>
        </w:rPr>
        <w:t xml:space="preserve"> to attend </w:t>
      </w:r>
      <w:r w:rsidR="00ED792F" w:rsidRPr="001F5383">
        <w:rPr>
          <w:sz w:val="20"/>
          <w:szCs w:val="20"/>
        </w:rPr>
        <w:t xml:space="preserve">a </w:t>
      </w:r>
      <w:r w:rsidR="00D16A4D">
        <w:rPr>
          <w:sz w:val="20"/>
          <w:szCs w:val="20"/>
        </w:rPr>
        <w:t xml:space="preserve">meeting of the Planning Committee </w:t>
      </w:r>
      <w:r w:rsidRPr="001F5383">
        <w:rPr>
          <w:sz w:val="20"/>
          <w:szCs w:val="20"/>
        </w:rPr>
        <w:t xml:space="preserve">which will be held on </w:t>
      </w:r>
      <w:r w:rsidR="00AB2100" w:rsidRPr="003655FF">
        <w:rPr>
          <w:b/>
          <w:bCs/>
          <w:color w:val="auto"/>
        </w:rPr>
        <w:t xml:space="preserve">Thursday </w:t>
      </w:r>
      <w:r w:rsidR="007E2756" w:rsidRPr="003655FF">
        <w:rPr>
          <w:b/>
          <w:bCs/>
          <w:color w:val="auto"/>
        </w:rPr>
        <w:t>9</w:t>
      </w:r>
      <w:r w:rsidR="007E2756" w:rsidRPr="003655FF">
        <w:rPr>
          <w:b/>
          <w:bCs/>
          <w:color w:val="auto"/>
          <w:vertAlign w:val="superscript"/>
        </w:rPr>
        <w:t>th</w:t>
      </w:r>
      <w:r w:rsidR="007E2756" w:rsidRPr="003655FF">
        <w:rPr>
          <w:b/>
          <w:bCs/>
          <w:color w:val="auto"/>
        </w:rPr>
        <w:t xml:space="preserve"> April</w:t>
      </w:r>
      <w:r w:rsidR="00FB2877" w:rsidRPr="003655FF">
        <w:rPr>
          <w:b/>
          <w:bCs/>
          <w:color w:val="auto"/>
        </w:rPr>
        <w:t xml:space="preserve"> at 6</w:t>
      </w:r>
      <w:r w:rsidR="00C77078" w:rsidRPr="003655FF">
        <w:rPr>
          <w:b/>
          <w:bCs/>
          <w:color w:val="auto"/>
        </w:rPr>
        <w:t>pm</w:t>
      </w:r>
      <w:r w:rsidR="001F5383" w:rsidRPr="003655FF">
        <w:rPr>
          <w:b/>
          <w:color w:val="auto"/>
          <w:sz w:val="20"/>
          <w:szCs w:val="20"/>
        </w:rPr>
        <w:t>.</w:t>
      </w:r>
      <w:r w:rsidR="00375AB8" w:rsidRPr="003655FF">
        <w:rPr>
          <w:bCs/>
          <w:color w:val="auto"/>
          <w:sz w:val="20"/>
          <w:szCs w:val="20"/>
        </w:rPr>
        <w:t xml:space="preserve"> </w:t>
      </w:r>
      <w:r w:rsidR="00323A16" w:rsidRPr="003655FF">
        <w:rPr>
          <w:bCs/>
          <w:color w:val="auto"/>
          <w:sz w:val="20"/>
          <w:szCs w:val="20"/>
        </w:rPr>
        <w:t xml:space="preserve"> </w:t>
      </w:r>
      <w:r w:rsidR="00F66DA1" w:rsidRPr="003655FF">
        <w:rPr>
          <w:bCs/>
          <w:color w:val="auto"/>
          <w:sz w:val="20"/>
          <w:szCs w:val="20"/>
        </w:rPr>
        <w:t xml:space="preserve">This meeting will be held </w:t>
      </w:r>
      <w:r w:rsidR="00B86080" w:rsidRPr="003655FF">
        <w:rPr>
          <w:bCs/>
          <w:color w:val="auto"/>
          <w:sz w:val="20"/>
          <w:szCs w:val="20"/>
        </w:rPr>
        <w:t>in the Toot Hill Village Hall.</w:t>
      </w:r>
    </w:p>
    <w:p w14:paraId="653CD926" w14:textId="77777777" w:rsidR="00E3530A" w:rsidRPr="002C26AD" w:rsidRDefault="00CA66DE" w:rsidP="008C204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 wp14:anchorId="156B9D0C" wp14:editId="5C748550">
            <wp:extent cx="627380" cy="510540"/>
            <wp:effectExtent l="0" t="0" r="0" b="0"/>
            <wp:docPr id="4" name="Picture 1" descr="AD Sig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 Signi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2" t="83731" r="85002" b="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D35C" w14:textId="6D44FB28" w:rsidR="00B26DAD" w:rsidRDefault="00177240" w:rsidP="008C204D">
      <w:pPr>
        <w:jc w:val="both"/>
        <w:rPr>
          <w:rFonts w:ascii="Arial" w:hAnsi="Arial" w:cs="Arial"/>
          <w:b/>
          <w:sz w:val="20"/>
          <w:szCs w:val="22"/>
        </w:rPr>
      </w:pPr>
      <w:r w:rsidRPr="002C26AD">
        <w:rPr>
          <w:rFonts w:ascii="Arial" w:hAnsi="Arial" w:cs="Arial"/>
          <w:b/>
          <w:sz w:val="20"/>
          <w:szCs w:val="22"/>
        </w:rPr>
        <w:t>Adriana Jones</w:t>
      </w:r>
      <w:r w:rsidR="00E3530A" w:rsidRPr="002C26AD">
        <w:rPr>
          <w:rFonts w:ascii="Arial" w:hAnsi="Arial" w:cs="Arial"/>
          <w:b/>
          <w:sz w:val="20"/>
          <w:szCs w:val="22"/>
        </w:rPr>
        <w:t xml:space="preserve">, </w:t>
      </w:r>
      <w:r w:rsidR="004B18B8" w:rsidRPr="002C26AD">
        <w:rPr>
          <w:rFonts w:ascii="Arial" w:hAnsi="Arial" w:cs="Arial"/>
          <w:b/>
          <w:sz w:val="20"/>
          <w:szCs w:val="22"/>
        </w:rPr>
        <w:t>Clerk to the Council</w:t>
      </w:r>
    </w:p>
    <w:p w14:paraId="0E0C4004" w14:textId="134B34A2" w:rsidR="005F0DDC" w:rsidRDefault="007E2756" w:rsidP="008C204D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2</w:t>
      </w:r>
      <w:r w:rsidRPr="007E2756">
        <w:rPr>
          <w:rFonts w:ascii="Arial" w:hAnsi="Arial" w:cs="Arial"/>
          <w:bCs/>
          <w:sz w:val="20"/>
          <w:szCs w:val="22"/>
          <w:vertAlign w:val="superscript"/>
        </w:rPr>
        <w:t>nd</w:t>
      </w:r>
      <w:r>
        <w:rPr>
          <w:rFonts w:ascii="Arial" w:hAnsi="Arial" w:cs="Arial"/>
          <w:bCs/>
          <w:sz w:val="20"/>
          <w:szCs w:val="22"/>
        </w:rPr>
        <w:t xml:space="preserve"> April 2026</w:t>
      </w:r>
    </w:p>
    <w:p w14:paraId="3AF3F6E3" w14:textId="551FC72D" w:rsidR="00D20CA8" w:rsidRPr="0028179F" w:rsidRDefault="0028179F" w:rsidP="0028179F">
      <w:pPr>
        <w:jc w:val="center"/>
        <w:rPr>
          <w:rFonts w:ascii="Arial" w:hAnsi="Arial" w:cs="Arial"/>
          <w:b/>
          <w:sz w:val="20"/>
          <w:szCs w:val="22"/>
        </w:rPr>
      </w:pPr>
      <w:r w:rsidRPr="0028179F">
        <w:rPr>
          <w:rFonts w:ascii="Arial" w:hAnsi="Arial" w:cs="Arial"/>
          <w:b/>
          <w:sz w:val="20"/>
          <w:szCs w:val="22"/>
        </w:rPr>
        <w:t>THIS MEETING IS OPEN TO THE PUBLIC AND PRESS</w:t>
      </w:r>
    </w:p>
    <w:p w14:paraId="714229EE" w14:textId="17AA342C" w:rsidR="00732330" w:rsidRDefault="007A429F" w:rsidP="00414176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7D2B317D" wp14:editId="7D168A08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5761355" cy="635"/>
                <wp:effectExtent l="0" t="0" r="10795" b="18415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135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A041B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35pt" to="453.6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14:paraId="4BF81BD1" w14:textId="73B7C154" w:rsidR="00AF0C86" w:rsidRDefault="00AF0C86" w:rsidP="00FB6123">
      <w:pPr>
        <w:jc w:val="both"/>
        <w:rPr>
          <w:rFonts w:ascii="Arial" w:hAnsi="Arial" w:cs="Arial"/>
          <w:bCs/>
          <w:iCs/>
          <w:sz w:val="20"/>
        </w:rPr>
      </w:pPr>
    </w:p>
    <w:p w14:paraId="62E89442" w14:textId="77777777" w:rsidR="00915157" w:rsidRPr="00147E03" w:rsidRDefault="00915157" w:rsidP="00915157">
      <w:pPr>
        <w:ind w:left="720" w:hanging="720"/>
        <w:jc w:val="both"/>
        <w:rPr>
          <w:rFonts w:ascii="Arial" w:hAnsi="Arial" w:cs="Arial"/>
          <w:sz w:val="20"/>
        </w:rPr>
      </w:pPr>
      <w:r w:rsidRPr="00147E03">
        <w:rPr>
          <w:rFonts w:ascii="Arial" w:hAnsi="Arial" w:cs="Arial"/>
          <w:b/>
          <w:sz w:val="20"/>
        </w:rPr>
        <w:t>1. APOLOGIES FOR ABSENCE</w:t>
      </w:r>
    </w:p>
    <w:p w14:paraId="0F8C8ABC" w14:textId="77777777" w:rsidR="00915157" w:rsidRPr="00147E03" w:rsidRDefault="00915157" w:rsidP="00915157">
      <w:pPr>
        <w:jc w:val="both"/>
        <w:rPr>
          <w:rFonts w:ascii="Arial" w:hAnsi="Arial" w:cs="Arial"/>
          <w:sz w:val="20"/>
        </w:rPr>
      </w:pPr>
      <w:r w:rsidRPr="00147E03">
        <w:rPr>
          <w:rFonts w:ascii="Arial" w:hAnsi="Arial" w:cs="Arial"/>
          <w:sz w:val="20"/>
        </w:rPr>
        <w:t xml:space="preserve">To </w:t>
      </w:r>
      <w:r w:rsidRPr="00147E03">
        <w:rPr>
          <w:rFonts w:ascii="Arial" w:hAnsi="Arial" w:cs="Arial"/>
          <w:b/>
          <w:i/>
          <w:sz w:val="20"/>
        </w:rPr>
        <w:t>RECEIVE</w:t>
      </w:r>
      <w:r w:rsidRPr="00147E03">
        <w:rPr>
          <w:rFonts w:ascii="Arial" w:hAnsi="Arial" w:cs="Arial"/>
          <w:sz w:val="20"/>
        </w:rPr>
        <w:t xml:space="preserve"> any apologies for absence.</w:t>
      </w:r>
    </w:p>
    <w:p w14:paraId="1DB31136" w14:textId="77777777" w:rsidR="00915157" w:rsidRPr="00147E03" w:rsidRDefault="00915157" w:rsidP="00915157">
      <w:pPr>
        <w:pStyle w:val="Header"/>
        <w:tabs>
          <w:tab w:val="clear" w:pos="4320"/>
          <w:tab w:val="clear" w:pos="8640"/>
        </w:tabs>
        <w:ind w:left="720" w:hanging="720"/>
        <w:jc w:val="both"/>
        <w:rPr>
          <w:rFonts w:ascii="Arial" w:hAnsi="Arial" w:cs="Arial"/>
          <w:b/>
          <w:sz w:val="20"/>
        </w:rPr>
      </w:pPr>
    </w:p>
    <w:p w14:paraId="79A7FFF5" w14:textId="77777777" w:rsidR="00915157" w:rsidRPr="00147E03" w:rsidRDefault="00915157" w:rsidP="00915157">
      <w:pPr>
        <w:pStyle w:val="Header"/>
        <w:tabs>
          <w:tab w:val="clear" w:pos="4320"/>
          <w:tab w:val="clear" w:pos="8640"/>
        </w:tabs>
        <w:ind w:left="720" w:hanging="720"/>
        <w:jc w:val="both"/>
        <w:rPr>
          <w:rFonts w:ascii="Arial" w:hAnsi="Arial" w:cs="Arial"/>
          <w:sz w:val="20"/>
        </w:rPr>
      </w:pPr>
      <w:r w:rsidRPr="00147E03">
        <w:rPr>
          <w:rFonts w:ascii="Arial" w:hAnsi="Arial" w:cs="Arial"/>
          <w:b/>
          <w:sz w:val="20"/>
        </w:rPr>
        <w:t>2.  OTHER ABSENCES</w:t>
      </w:r>
    </w:p>
    <w:p w14:paraId="3D1354D0" w14:textId="77777777" w:rsidR="00915157" w:rsidRPr="00147E03" w:rsidRDefault="00915157" w:rsidP="00915157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47E03">
        <w:rPr>
          <w:rFonts w:ascii="Arial" w:hAnsi="Arial" w:cs="Arial"/>
          <w:sz w:val="20"/>
        </w:rPr>
        <w:t xml:space="preserve">To </w:t>
      </w:r>
      <w:r w:rsidRPr="00147E03">
        <w:rPr>
          <w:rFonts w:ascii="Arial" w:hAnsi="Arial" w:cs="Arial"/>
          <w:b/>
          <w:i/>
          <w:sz w:val="20"/>
        </w:rPr>
        <w:t>NOTE</w:t>
      </w:r>
      <w:r w:rsidRPr="00147E03">
        <w:rPr>
          <w:rFonts w:ascii="Arial" w:hAnsi="Arial" w:cs="Arial"/>
          <w:sz w:val="20"/>
        </w:rPr>
        <w:t xml:space="preserve"> any absences for which no apology has been received.</w:t>
      </w:r>
    </w:p>
    <w:p w14:paraId="29A97E50" w14:textId="77777777" w:rsidR="00915157" w:rsidRPr="00147E03" w:rsidRDefault="00915157" w:rsidP="00915157">
      <w:pPr>
        <w:jc w:val="both"/>
        <w:rPr>
          <w:rFonts w:ascii="Arial" w:hAnsi="Arial" w:cs="Arial"/>
          <w:b/>
          <w:bCs/>
          <w:sz w:val="20"/>
        </w:rPr>
      </w:pPr>
    </w:p>
    <w:p w14:paraId="665F993A" w14:textId="77777777" w:rsidR="00915157" w:rsidRPr="00147E03" w:rsidRDefault="00915157" w:rsidP="00915157">
      <w:pPr>
        <w:ind w:left="720" w:hanging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3</w:t>
      </w:r>
      <w:r w:rsidRPr="00147E03">
        <w:rPr>
          <w:rFonts w:ascii="Arial" w:hAnsi="Arial" w:cs="Arial"/>
          <w:b/>
          <w:sz w:val="20"/>
        </w:rPr>
        <w:t xml:space="preserve">. DECLARATIONS OF INTEREST  </w:t>
      </w:r>
    </w:p>
    <w:p w14:paraId="7C8641EC" w14:textId="77777777" w:rsidR="00915157" w:rsidRPr="00147E03" w:rsidRDefault="00915157" w:rsidP="00915157">
      <w:pPr>
        <w:jc w:val="both"/>
        <w:rPr>
          <w:rFonts w:ascii="Arial" w:hAnsi="Arial" w:cs="Arial"/>
          <w:sz w:val="20"/>
        </w:rPr>
      </w:pPr>
      <w:r w:rsidRPr="00147E03">
        <w:rPr>
          <w:rFonts w:ascii="Arial" w:hAnsi="Arial" w:cs="Arial"/>
          <w:sz w:val="20"/>
        </w:rPr>
        <w:t xml:space="preserve">To </w:t>
      </w:r>
      <w:r w:rsidRPr="00147E03">
        <w:rPr>
          <w:rFonts w:ascii="Arial" w:hAnsi="Arial" w:cs="Arial"/>
          <w:b/>
          <w:bCs/>
          <w:i/>
          <w:iCs/>
          <w:sz w:val="20"/>
        </w:rPr>
        <w:t xml:space="preserve">RECEIVE </w:t>
      </w:r>
      <w:r w:rsidRPr="00147E03">
        <w:rPr>
          <w:rFonts w:ascii="Arial" w:hAnsi="Arial" w:cs="Arial"/>
          <w:sz w:val="20"/>
        </w:rPr>
        <w:t>any Declarations of Interest by Members.</w:t>
      </w:r>
    </w:p>
    <w:p w14:paraId="459C049A" w14:textId="473C7062" w:rsidR="00915157" w:rsidRDefault="00915157" w:rsidP="00915157">
      <w:pPr>
        <w:ind w:left="284"/>
        <w:jc w:val="both"/>
        <w:rPr>
          <w:rFonts w:ascii="Arial" w:hAnsi="Arial" w:cs="Arial"/>
          <w:i/>
          <w:iCs/>
          <w:sz w:val="20"/>
        </w:rPr>
      </w:pPr>
      <w:r w:rsidRPr="00147E03">
        <w:rPr>
          <w:rFonts w:ascii="Arial" w:hAnsi="Arial" w:cs="Arial"/>
          <w:i/>
          <w:iCs/>
          <w:sz w:val="20"/>
        </w:rPr>
        <w:t>Any Member with a personal interest in a matter must consider whether it is a Disclosable Pecuniary, Non P</w:t>
      </w:r>
      <w:r w:rsidR="00CC312F">
        <w:rPr>
          <w:rFonts w:ascii="Arial" w:hAnsi="Arial" w:cs="Arial"/>
          <w:i/>
          <w:iCs/>
          <w:sz w:val="20"/>
        </w:rPr>
        <w:t>e</w:t>
      </w:r>
      <w:r w:rsidRPr="00147E03">
        <w:rPr>
          <w:rFonts w:ascii="Arial" w:hAnsi="Arial" w:cs="Arial"/>
          <w:i/>
          <w:iCs/>
          <w:sz w:val="20"/>
        </w:rPr>
        <w:t>cuniary or Other Pecuniary Interest, and declare it accordingly. A Member who is unsure as to how to declare their interest should seek independent advice.</w:t>
      </w:r>
    </w:p>
    <w:p w14:paraId="052519EF" w14:textId="77777777" w:rsidR="00913391" w:rsidRDefault="00913391" w:rsidP="00915157">
      <w:pPr>
        <w:ind w:left="284"/>
        <w:jc w:val="both"/>
        <w:rPr>
          <w:rFonts w:ascii="Arial" w:hAnsi="Arial" w:cs="Arial"/>
          <w:i/>
          <w:iCs/>
          <w:sz w:val="20"/>
        </w:rPr>
      </w:pPr>
    </w:p>
    <w:p w14:paraId="3946BCD6" w14:textId="0D5F2268" w:rsidR="002D689F" w:rsidRPr="002D689F" w:rsidRDefault="002D689F" w:rsidP="002D689F">
      <w:pPr>
        <w:ind w:left="720" w:hanging="720"/>
        <w:jc w:val="both"/>
        <w:rPr>
          <w:rFonts w:ascii="Arial" w:hAnsi="Arial" w:cs="Arial"/>
          <w:b/>
          <w:bCs/>
          <w:sz w:val="20"/>
        </w:rPr>
      </w:pPr>
      <w:r w:rsidRPr="002D689F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78EEF5F" wp14:editId="3181D040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5761355" cy="635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1355" cy="63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E8491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05pt" to="453.6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" o:allowincell="f" stroked="f" strokeweight="2pt">
                <v:stroke startarrowwidth="narrow" startarrowlength="short" endarrowwidth="narrow" endarrowlength="short"/>
              </v:line>
            </w:pict>
          </mc:Fallback>
        </mc:AlternateContent>
      </w:r>
      <w:r w:rsidRPr="002D689F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C1EFEB1" wp14:editId="2C1DA52B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5761355" cy="635"/>
                <wp:effectExtent l="0" t="0" r="0" b="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1355" cy="63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849BA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05pt" to="453.6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" o:allowincell="f" stroked="f" strokeweight="2pt">
                <v:stroke startarrowwidth="narrow" startarrowlength="short" endarrowwidth="narrow" endarrowlength="short"/>
              </v:line>
            </w:pict>
          </mc:Fallback>
        </mc:AlternateContent>
      </w:r>
      <w:r w:rsidR="003655FF">
        <w:rPr>
          <w:rFonts w:ascii="Arial" w:hAnsi="Arial" w:cs="Arial"/>
          <w:b/>
          <w:bCs/>
          <w:sz w:val="20"/>
        </w:rPr>
        <w:t>4</w:t>
      </w:r>
      <w:r w:rsidR="007F1BA2">
        <w:rPr>
          <w:rFonts w:ascii="Arial" w:hAnsi="Arial" w:cs="Arial"/>
          <w:b/>
          <w:bCs/>
          <w:sz w:val="20"/>
        </w:rPr>
        <w:t xml:space="preserve">. </w:t>
      </w:r>
      <w:r w:rsidRPr="002D689F">
        <w:rPr>
          <w:rFonts w:ascii="Arial" w:hAnsi="Arial" w:cs="Arial"/>
          <w:b/>
          <w:bCs/>
          <w:sz w:val="20"/>
        </w:rPr>
        <w:t>QUESTIONS FROM MEMBERS OF THE PUBLIC</w:t>
      </w:r>
    </w:p>
    <w:p w14:paraId="1A27E6C1" w14:textId="30637546" w:rsidR="002D689F" w:rsidRPr="002D689F" w:rsidRDefault="002D689F" w:rsidP="002D689F">
      <w:pPr>
        <w:jc w:val="both"/>
        <w:rPr>
          <w:rFonts w:ascii="Arial" w:hAnsi="Arial" w:cs="Arial"/>
          <w:iCs/>
          <w:sz w:val="20"/>
        </w:rPr>
      </w:pPr>
      <w:r w:rsidRPr="00147E03">
        <w:rPr>
          <w:rFonts w:ascii="Arial" w:hAnsi="Arial" w:cs="Arial"/>
          <w:sz w:val="20"/>
        </w:rPr>
        <w:t xml:space="preserve">To </w:t>
      </w:r>
      <w:r w:rsidRPr="00147E03">
        <w:rPr>
          <w:rFonts w:ascii="Arial" w:hAnsi="Arial" w:cs="Arial"/>
          <w:b/>
          <w:i/>
          <w:caps/>
          <w:sz w:val="20"/>
        </w:rPr>
        <w:t>receive</w:t>
      </w:r>
      <w:r w:rsidRPr="00147E03">
        <w:rPr>
          <w:rFonts w:ascii="Arial" w:hAnsi="Arial" w:cs="Arial"/>
          <w:caps/>
          <w:sz w:val="20"/>
        </w:rPr>
        <w:t xml:space="preserve"> </w:t>
      </w:r>
      <w:r w:rsidRPr="00147E03">
        <w:rPr>
          <w:rFonts w:ascii="Arial" w:hAnsi="Arial" w:cs="Arial"/>
          <w:sz w:val="20"/>
        </w:rPr>
        <w:t>questions from members of the pub</w:t>
      </w:r>
      <w:r>
        <w:rPr>
          <w:rFonts w:ascii="Arial" w:hAnsi="Arial" w:cs="Arial"/>
          <w:sz w:val="20"/>
        </w:rPr>
        <w:t xml:space="preserve">lic. </w:t>
      </w:r>
      <w:r w:rsidRPr="002D689F">
        <w:rPr>
          <w:rFonts w:ascii="Arial" w:hAnsi="Arial" w:cs="Arial"/>
          <w:iCs/>
          <w:sz w:val="20"/>
        </w:rPr>
        <w:t>In accordance with an agreed procedure, the time allocated for public questions shall be limited to 10 minutes or such other period determined by the Chairman of the Meeting.</w:t>
      </w:r>
    </w:p>
    <w:p w14:paraId="3A4EDFEC" w14:textId="77777777" w:rsidR="00915157" w:rsidRPr="002D689F" w:rsidRDefault="00915157" w:rsidP="00EB664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20"/>
        </w:rPr>
      </w:pPr>
    </w:p>
    <w:p w14:paraId="249635E9" w14:textId="745EBD00" w:rsidR="00915157" w:rsidRDefault="007F1BA2" w:rsidP="00EB6641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6</w:t>
      </w:r>
      <w:r w:rsidR="00915157">
        <w:rPr>
          <w:rFonts w:ascii="Arial" w:hAnsi="Arial" w:cs="Arial"/>
          <w:b/>
          <w:bCs/>
          <w:sz w:val="20"/>
        </w:rPr>
        <w:t>. PLANNING APPLICA</w:t>
      </w:r>
      <w:r w:rsidR="008F2F61">
        <w:rPr>
          <w:rFonts w:ascii="Arial" w:hAnsi="Arial" w:cs="Arial"/>
          <w:b/>
          <w:bCs/>
          <w:sz w:val="20"/>
        </w:rPr>
        <w:t>TION</w:t>
      </w:r>
      <w:r w:rsidR="007D4B3B">
        <w:rPr>
          <w:rFonts w:ascii="Arial" w:hAnsi="Arial" w:cs="Arial"/>
          <w:b/>
          <w:bCs/>
          <w:sz w:val="20"/>
        </w:rPr>
        <w:t>S</w:t>
      </w:r>
    </w:p>
    <w:p w14:paraId="3994A23C" w14:textId="76B17F56" w:rsidR="00915157" w:rsidRDefault="00915157" w:rsidP="00EB6641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 consider the following applications for comment</w:t>
      </w:r>
      <w:r w:rsidR="00315887">
        <w:rPr>
          <w:rFonts w:ascii="Arial" w:hAnsi="Arial" w:cs="Arial"/>
          <w:sz w:val="20"/>
        </w:rPr>
        <w:t>:</w:t>
      </w:r>
    </w:p>
    <w:p w14:paraId="7C20F05A" w14:textId="77777777" w:rsidR="00915157" w:rsidRDefault="00915157" w:rsidP="00EB6641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6095"/>
      </w:tblGrid>
      <w:tr w:rsidR="00204E19" w:rsidRPr="00D6448C" w14:paraId="1F5BBFFD" w14:textId="77777777" w:rsidTr="00DC383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FFD315E" w14:textId="77777777" w:rsidR="00204E19" w:rsidRPr="00D6448C" w:rsidRDefault="00204E19" w:rsidP="0029019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GB"/>
              </w:rPr>
            </w:pPr>
            <w:r w:rsidRPr="00D6448C">
              <w:rPr>
                <w:rFonts w:ascii="Arial" w:hAnsi="Arial" w:cs="Arial"/>
                <w:sz w:val="20"/>
                <w:lang w:eastAsia="en-GB"/>
              </w:rPr>
              <w:t xml:space="preserve">1. To </w:t>
            </w:r>
            <w:r w:rsidRPr="00D6448C">
              <w:rPr>
                <w:rFonts w:ascii="Arial" w:hAnsi="Arial" w:cs="Arial"/>
                <w:b/>
                <w:i/>
                <w:sz w:val="20"/>
                <w:lang w:eastAsia="en-GB"/>
              </w:rPr>
              <w:t>CONSIDER</w:t>
            </w:r>
            <w:r w:rsidRPr="00D6448C">
              <w:rPr>
                <w:rFonts w:ascii="Arial" w:hAnsi="Arial" w:cs="Arial"/>
                <w:sz w:val="20"/>
                <w:lang w:eastAsia="en-GB"/>
              </w:rPr>
              <w:t xml:space="preserve"> any planning applications submitted to the Parish Council for comment as detailed below   </w:t>
            </w:r>
          </w:p>
        </w:tc>
      </w:tr>
      <w:tr w:rsidR="00C272D6" w:rsidRPr="00D6448C" w14:paraId="228007A5" w14:textId="77777777" w:rsidTr="003D4C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8C8D" w14:textId="35E15987" w:rsidR="00CD6139" w:rsidRPr="00D6448C" w:rsidRDefault="003655FF" w:rsidP="004514C7">
            <w:pPr>
              <w:adjustRightInd w:val="0"/>
              <w:rPr>
                <w:rFonts w:ascii="Arial" w:hAnsi="Arial" w:cs="Arial"/>
                <w:sz w:val="20"/>
              </w:rPr>
            </w:pPr>
            <w:r w:rsidRPr="003655FF">
              <w:rPr>
                <w:rFonts w:ascii="Arial" w:hAnsi="Arial" w:cs="Arial"/>
                <w:sz w:val="20"/>
              </w:rPr>
              <w:t>EPF/0553/26</w:t>
            </w:r>
          </w:p>
        </w:tc>
        <w:tc>
          <w:tcPr>
            <w:tcW w:w="2127" w:type="dxa"/>
          </w:tcPr>
          <w:p w14:paraId="6075BEEF" w14:textId="3BD3238A" w:rsidR="00C272D6" w:rsidRPr="00D6448C" w:rsidRDefault="003655FF" w:rsidP="004514C7">
            <w:pPr>
              <w:rPr>
                <w:rFonts w:ascii="Arial" w:hAnsi="Arial" w:cs="Arial"/>
                <w:sz w:val="20"/>
              </w:rPr>
            </w:pPr>
            <w:r w:rsidRPr="003655FF">
              <w:rPr>
                <w:rFonts w:ascii="Arial" w:hAnsi="Arial" w:cs="Arial"/>
                <w:sz w:val="20"/>
              </w:rPr>
              <w:t>Coalfields Farm, Epping Road, Colliers Hatch, EPPING, CM16 7PX</w:t>
            </w:r>
          </w:p>
        </w:tc>
        <w:tc>
          <w:tcPr>
            <w:tcW w:w="6095" w:type="dxa"/>
          </w:tcPr>
          <w:p w14:paraId="0D5B13CB" w14:textId="77777777" w:rsidR="00476E0F" w:rsidRDefault="003655FF" w:rsidP="00756B2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3655FF">
              <w:rPr>
                <w:rFonts w:ascii="Arial" w:hAnsi="Arial" w:cs="Arial"/>
                <w:sz w:val="20"/>
              </w:rPr>
              <w:t>Erection of a general-purpose agricultural building – hay storage.</w:t>
            </w:r>
          </w:p>
          <w:p w14:paraId="202ABC21" w14:textId="5BF70A6C" w:rsidR="003655FF" w:rsidRPr="00D40E27" w:rsidRDefault="003655FF" w:rsidP="00756B2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hyperlink r:id="rId10" w:history="1">
              <w:r w:rsidRPr="00E56750">
                <w:rPr>
                  <w:rStyle w:val="Hyperlink"/>
                  <w:rFonts w:ascii="Arial" w:hAnsi="Arial" w:cs="Arial"/>
                  <w:sz w:val="20"/>
                </w:rPr>
                <w:t>https://eppingforestdc.my.site.com/pr/s/planning-application/a0hTv00000GfCaH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00E2A313" w14:textId="77777777" w:rsidR="00B83A98" w:rsidRDefault="00B83A98" w:rsidP="00323A16">
      <w:pPr>
        <w:autoSpaceDE w:val="0"/>
        <w:autoSpaceDN w:val="0"/>
        <w:adjustRightInd w:val="0"/>
        <w:ind w:left="709"/>
        <w:rPr>
          <w:rFonts w:ascii="Arial" w:hAnsi="Arial" w:cs="Arial"/>
          <w:sz w:val="20"/>
        </w:rPr>
      </w:pPr>
    </w:p>
    <w:sectPr w:rsidR="00B83A98" w:rsidSect="00DC383A">
      <w:headerReference w:type="default" r:id="rId11"/>
      <w:footerReference w:type="default" r:id="rId12"/>
      <w:footerReference w:type="first" r:id="rId13"/>
      <w:pgSz w:w="11909" w:h="16834" w:code="9"/>
      <w:pgMar w:top="432" w:right="569" w:bottom="567" w:left="1440" w:header="706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D5429" w14:textId="77777777" w:rsidR="00086924" w:rsidRDefault="00086924">
      <w:r>
        <w:separator/>
      </w:r>
    </w:p>
  </w:endnote>
  <w:endnote w:type="continuationSeparator" w:id="0">
    <w:p w14:paraId="314F0B5E" w14:textId="77777777" w:rsidR="00086924" w:rsidRDefault="00086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9DA8D" w14:textId="77777777" w:rsidR="00724644" w:rsidRDefault="00724644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00A50B06" wp14:editId="56A49B6D">
              <wp:simplePos x="0" y="0"/>
              <wp:positionH relativeFrom="column">
                <wp:posOffset>0</wp:posOffset>
              </wp:positionH>
              <wp:positionV relativeFrom="paragraph">
                <wp:posOffset>69849</wp:posOffset>
              </wp:positionV>
              <wp:extent cx="603504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CB36CB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5pt" to="475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" o:allowincell="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13AFA" w14:textId="77777777" w:rsidR="00724644" w:rsidRPr="00A9756F" w:rsidRDefault="00724644" w:rsidP="00A9756F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 wp14:anchorId="03EB91EC" wp14:editId="7F49CA32">
              <wp:simplePos x="0" y="0"/>
              <wp:positionH relativeFrom="column">
                <wp:posOffset>0</wp:posOffset>
              </wp:positionH>
              <wp:positionV relativeFrom="paragraph">
                <wp:posOffset>62229</wp:posOffset>
              </wp:positionV>
              <wp:extent cx="6035040" cy="0"/>
              <wp:effectExtent l="0" t="0" r="0" b="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85FAF6" id="Line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9pt" to="475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" o:allowincell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100B6" w14:textId="77777777" w:rsidR="00086924" w:rsidRDefault="00086924">
      <w:r>
        <w:separator/>
      </w:r>
    </w:p>
  </w:footnote>
  <w:footnote w:type="continuationSeparator" w:id="0">
    <w:p w14:paraId="69A940CF" w14:textId="77777777" w:rsidR="00086924" w:rsidRDefault="00086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518C9" w14:textId="77777777" w:rsidR="00724644" w:rsidRDefault="00724644">
    <w:pPr>
      <w:pStyle w:val="Header"/>
      <w:rPr>
        <w:rStyle w:val="PageNumber"/>
      </w:rPr>
    </w:pPr>
    <w:r>
      <w:rPr>
        <w:b/>
        <w:sz w:val="18"/>
      </w:rPr>
      <w:t>STANFORD RIVERS PARISH COUNCIL</w:t>
    </w: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tab/>
    </w:r>
  </w:p>
  <w:p w14:paraId="77C47F2E" w14:textId="77777777" w:rsidR="00724644" w:rsidRDefault="00724644">
    <w:pPr>
      <w:pStyle w:val="Header"/>
      <w:rPr>
        <w:rStyle w:val="PageNumber"/>
      </w:rPr>
    </w:pPr>
  </w:p>
  <w:p w14:paraId="51B30A1C" w14:textId="77777777" w:rsidR="00DC383A" w:rsidRDefault="00724644" w:rsidP="00404C60">
    <w:pPr>
      <w:pStyle w:val="Header"/>
      <w:tabs>
        <w:tab w:val="left" w:pos="6216"/>
      </w:tabs>
      <w:rPr>
        <w:rStyle w:val="PageNumber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 wp14:anchorId="4E41D42A" wp14:editId="4E752F51">
              <wp:simplePos x="0" y="0"/>
              <wp:positionH relativeFrom="column">
                <wp:posOffset>0</wp:posOffset>
              </wp:positionH>
              <wp:positionV relativeFrom="paragraph">
                <wp:posOffset>163194</wp:posOffset>
              </wp:positionV>
              <wp:extent cx="603504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8A6CFC" id="Line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2.85pt" to="475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" o:allowincell="f"/>
          </w:pict>
        </mc:Fallback>
      </mc:AlternateContent>
    </w:r>
    <w:r>
      <w:rPr>
        <w:rStyle w:val="PageNumber"/>
        <w:b/>
        <w:i/>
        <w:sz w:val="20"/>
      </w:rPr>
      <w:t>Meeting:</w:t>
    </w:r>
    <w:r>
      <w:rPr>
        <w:rStyle w:val="PageNumber"/>
      </w:rPr>
      <w:t xml:space="preserve">  </w:t>
    </w:r>
    <w:r w:rsidR="00204E19">
      <w:rPr>
        <w:rStyle w:val="PageNumber"/>
      </w:rPr>
      <w:t>Planning Committee</w:t>
    </w:r>
  </w:p>
  <w:p w14:paraId="3D9D982D" w14:textId="3A4DB204" w:rsidR="00724644" w:rsidRDefault="00724644" w:rsidP="00404C60">
    <w:pPr>
      <w:pStyle w:val="Header"/>
      <w:tabs>
        <w:tab w:val="left" w:pos="6216"/>
      </w:tabs>
    </w:pPr>
    <w:r>
      <w:rPr>
        <w:rStyle w:val="PageNumber"/>
      </w:rPr>
      <w:tab/>
    </w:r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86D79"/>
    <w:multiLevelType w:val="hybridMultilevel"/>
    <w:tmpl w:val="F94EA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0D4F2B"/>
    <w:multiLevelType w:val="hybridMultilevel"/>
    <w:tmpl w:val="816EC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2671"/>
    <w:multiLevelType w:val="hybridMultilevel"/>
    <w:tmpl w:val="4B101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B5ABF"/>
    <w:multiLevelType w:val="hybridMultilevel"/>
    <w:tmpl w:val="433008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934BD"/>
    <w:multiLevelType w:val="hybridMultilevel"/>
    <w:tmpl w:val="76784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5C2A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i w:val="0"/>
        <w:color w:val="005C2A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A2DB8"/>
    <w:multiLevelType w:val="hybridMultilevel"/>
    <w:tmpl w:val="308E04E2"/>
    <w:lvl w:ilvl="0" w:tplc="9F46D0C2">
      <w:start w:val="1"/>
      <w:numFmt w:val="decimal"/>
      <w:pStyle w:val="Heading2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Calibri" w:hint="default"/>
        <w:i w:val="0"/>
        <w:color w:val="80808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D7C8B"/>
    <w:multiLevelType w:val="hybridMultilevel"/>
    <w:tmpl w:val="AD8A1748"/>
    <w:lvl w:ilvl="0" w:tplc="97B0EA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6627A"/>
    <w:multiLevelType w:val="hybridMultilevel"/>
    <w:tmpl w:val="6AF6CF12"/>
    <w:lvl w:ilvl="0" w:tplc="5DFC0488">
      <w:start w:val="1"/>
      <w:numFmt w:val="bullet"/>
      <w:lvlText w:val="⌐"/>
      <w:lvlJc w:val="left"/>
      <w:pPr>
        <w:ind w:left="108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1C7F5E"/>
    <w:multiLevelType w:val="hybridMultilevel"/>
    <w:tmpl w:val="FD3A36B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21E28"/>
    <w:multiLevelType w:val="hybridMultilevel"/>
    <w:tmpl w:val="71F42FB0"/>
    <w:lvl w:ilvl="0" w:tplc="A906DD6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724D0"/>
    <w:multiLevelType w:val="hybridMultilevel"/>
    <w:tmpl w:val="D3AAC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8729B"/>
    <w:multiLevelType w:val="hybridMultilevel"/>
    <w:tmpl w:val="02A820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076E01"/>
    <w:multiLevelType w:val="hybridMultilevel"/>
    <w:tmpl w:val="BF2213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5DFC0488">
      <w:start w:val="1"/>
      <w:numFmt w:val="bullet"/>
      <w:lvlText w:val="⌐"/>
      <w:lvlJc w:val="left"/>
      <w:pPr>
        <w:ind w:left="1440" w:hanging="360"/>
      </w:pPr>
      <w:rPr>
        <w:rFonts w:ascii="Tahoma" w:hAnsi="Tahoma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54F15"/>
    <w:multiLevelType w:val="multilevel"/>
    <w:tmpl w:val="8A30DA72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B352262"/>
    <w:multiLevelType w:val="hybridMultilevel"/>
    <w:tmpl w:val="B72B5C9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F4416D5"/>
    <w:multiLevelType w:val="hybridMultilevel"/>
    <w:tmpl w:val="5358D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1600D"/>
    <w:multiLevelType w:val="hybridMultilevel"/>
    <w:tmpl w:val="C0DC44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64986"/>
    <w:multiLevelType w:val="hybridMultilevel"/>
    <w:tmpl w:val="DBDC2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71884"/>
    <w:multiLevelType w:val="hybridMultilevel"/>
    <w:tmpl w:val="C5FE2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5C2A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i w:val="0"/>
        <w:color w:val="005C2A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7267B"/>
    <w:multiLevelType w:val="hybridMultilevel"/>
    <w:tmpl w:val="E19A5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87291"/>
    <w:multiLevelType w:val="hybridMultilevel"/>
    <w:tmpl w:val="DD3E3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7325B"/>
    <w:multiLevelType w:val="hybridMultilevel"/>
    <w:tmpl w:val="2FCC2F2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75553"/>
    <w:multiLevelType w:val="hybridMultilevel"/>
    <w:tmpl w:val="41CCBB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364D66"/>
    <w:multiLevelType w:val="hybridMultilevel"/>
    <w:tmpl w:val="E8CA53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022E6"/>
    <w:multiLevelType w:val="multilevel"/>
    <w:tmpl w:val="BFFCAAEC"/>
    <w:lvl w:ilvl="0">
      <w:start w:val="1"/>
      <w:numFmt w:val="decimal"/>
      <w:pStyle w:val="ScheduleHeading1"/>
      <w:lvlText w:val="%1."/>
      <w:lvlJc w:val="left"/>
      <w:pPr>
        <w:tabs>
          <w:tab w:val="num" w:pos="851"/>
        </w:tabs>
        <w:ind w:left="723" w:hanging="723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ScheduleHeading2"/>
      <w:lvlText w:val="(%2)"/>
      <w:lvlJc w:val="left"/>
      <w:pPr>
        <w:tabs>
          <w:tab w:val="num" w:pos="720"/>
        </w:tabs>
        <w:ind w:left="72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pStyle w:val="ScheduleHeading3"/>
      <w:lvlText w:val="(%3)"/>
      <w:lvlJc w:val="left"/>
      <w:pPr>
        <w:ind w:left="1440" w:firstLine="0"/>
      </w:pPr>
    </w:lvl>
    <w:lvl w:ilvl="3">
      <w:start w:val="1"/>
      <w:numFmt w:val="decimal"/>
      <w:pStyle w:val="ScheduleHeading4"/>
      <w:lvlText w:val="%1.%2.%3.%4"/>
      <w:lvlJc w:val="left"/>
      <w:pPr>
        <w:tabs>
          <w:tab w:val="num" w:pos="2835"/>
        </w:tabs>
        <w:ind w:left="2835" w:hanging="1134"/>
      </w:pPr>
    </w:lvl>
    <w:lvl w:ilvl="4">
      <w:start w:val="1"/>
      <w:numFmt w:val="decimal"/>
      <w:pStyle w:val="ScheduleHeading5"/>
      <w:lvlText w:val="%1.%2.%3.%4.%5."/>
      <w:lvlJc w:val="left"/>
      <w:pPr>
        <w:tabs>
          <w:tab w:val="num" w:pos="4253"/>
        </w:tabs>
        <w:ind w:left="4253" w:hanging="1418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39D2D6D"/>
    <w:multiLevelType w:val="singleLevel"/>
    <w:tmpl w:val="D47E6520"/>
    <w:lvl w:ilvl="0">
      <w:start w:val="13"/>
      <w:numFmt w:val="decimal"/>
      <w:pStyle w:val="Heading7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 w15:restartNumberingAfterBreak="0">
    <w:nsid w:val="7F2A3168"/>
    <w:multiLevelType w:val="singleLevel"/>
    <w:tmpl w:val="BC42A504"/>
    <w:lvl w:ilvl="0">
      <w:start w:val="24"/>
      <w:numFmt w:val="decimal"/>
      <w:pStyle w:val="Subtitle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7F703EF1"/>
    <w:multiLevelType w:val="hybridMultilevel"/>
    <w:tmpl w:val="EB5CE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84346"/>
    <w:multiLevelType w:val="hybridMultilevel"/>
    <w:tmpl w:val="C72EC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061535">
    <w:abstractNumId w:val="25"/>
  </w:num>
  <w:num w:numId="2" w16cid:durableId="1100642165">
    <w:abstractNumId w:val="26"/>
  </w:num>
  <w:num w:numId="3" w16cid:durableId="1790319831">
    <w:abstractNumId w:val="1"/>
  </w:num>
  <w:num w:numId="4" w16cid:durableId="1428310958">
    <w:abstractNumId w:val="5"/>
  </w:num>
  <w:num w:numId="5" w16cid:durableId="262610820">
    <w:abstractNumId w:val="13"/>
  </w:num>
  <w:num w:numId="6" w16cid:durableId="1181705811">
    <w:abstractNumId w:val="18"/>
  </w:num>
  <w:num w:numId="7" w16cid:durableId="1973557951">
    <w:abstractNumId w:val="4"/>
  </w:num>
  <w:num w:numId="8" w16cid:durableId="204670806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97012754">
    <w:abstractNumId w:val="10"/>
  </w:num>
  <w:num w:numId="10" w16cid:durableId="1576435607">
    <w:abstractNumId w:val="15"/>
  </w:num>
  <w:num w:numId="11" w16cid:durableId="2031180103">
    <w:abstractNumId w:val="27"/>
  </w:num>
  <w:num w:numId="12" w16cid:durableId="1626155335">
    <w:abstractNumId w:val="28"/>
  </w:num>
  <w:num w:numId="13" w16cid:durableId="2085372514">
    <w:abstractNumId w:val="0"/>
  </w:num>
  <w:num w:numId="14" w16cid:durableId="1520239407">
    <w:abstractNumId w:val="22"/>
  </w:num>
  <w:num w:numId="15" w16cid:durableId="762720454">
    <w:abstractNumId w:val="8"/>
  </w:num>
  <w:num w:numId="16" w16cid:durableId="966425199">
    <w:abstractNumId w:val="21"/>
  </w:num>
  <w:num w:numId="17" w16cid:durableId="822818556">
    <w:abstractNumId w:val="16"/>
  </w:num>
  <w:num w:numId="18" w16cid:durableId="1872568760">
    <w:abstractNumId w:val="14"/>
  </w:num>
  <w:num w:numId="19" w16cid:durableId="1864125258">
    <w:abstractNumId w:val="2"/>
  </w:num>
  <w:num w:numId="20" w16cid:durableId="209614562">
    <w:abstractNumId w:val="23"/>
  </w:num>
  <w:num w:numId="21" w16cid:durableId="2135174144">
    <w:abstractNumId w:val="17"/>
  </w:num>
  <w:num w:numId="22" w16cid:durableId="1580021494">
    <w:abstractNumId w:val="3"/>
  </w:num>
  <w:num w:numId="23" w16cid:durableId="1819106303">
    <w:abstractNumId w:val="19"/>
  </w:num>
  <w:num w:numId="24" w16cid:durableId="1523006991">
    <w:abstractNumId w:val="11"/>
  </w:num>
  <w:num w:numId="25" w16cid:durableId="1726566191">
    <w:abstractNumId w:val="9"/>
  </w:num>
  <w:num w:numId="26" w16cid:durableId="1231116099">
    <w:abstractNumId w:val="7"/>
  </w:num>
  <w:num w:numId="27" w16cid:durableId="1038625589">
    <w:abstractNumId w:val="20"/>
  </w:num>
  <w:num w:numId="28" w16cid:durableId="603004649">
    <w:abstractNumId w:val="12"/>
  </w:num>
  <w:num w:numId="29" w16cid:durableId="10566166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44"/>
    <w:rsid w:val="0000097D"/>
    <w:rsid w:val="00000B83"/>
    <w:rsid w:val="00001B19"/>
    <w:rsid w:val="000020B7"/>
    <w:rsid w:val="000021F4"/>
    <w:rsid w:val="00002EE1"/>
    <w:rsid w:val="00002FD0"/>
    <w:rsid w:val="00003DDF"/>
    <w:rsid w:val="0000439D"/>
    <w:rsid w:val="0000441C"/>
    <w:rsid w:val="000045ED"/>
    <w:rsid w:val="00005A19"/>
    <w:rsid w:val="00005F22"/>
    <w:rsid w:val="000061D5"/>
    <w:rsid w:val="00006346"/>
    <w:rsid w:val="0000639D"/>
    <w:rsid w:val="000065F1"/>
    <w:rsid w:val="00006971"/>
    <w:rsid w:val="00006B28"/>
    <w:rsid w:val="00006EC5"/>
    <w:rsid w:val="00007008"/>
    <w:rsid w:val="0001056B"/>
    <w:rsid w:val="0001097B"/>
    <w:rsid w:val="00010EA9"/>
    <w:rsid w:val="0001313F"/>
    <w:rsid w:val="000131ED"/>
    <w:rsid w:val="00014327"/>
    <w:rsid w:val="000145A4"/>
    <w:rsid w:val="000145C8"/>
    <w:rsid w:val="000150BA"/>
    <w:rsid w:val="0001577B"/>
    <w:rsid w:val="000163BC"/>
    <w:rsid w:val="0001676C"/>
    <w:rsid w:val="00016E4C"/>
    <w:rsid w:val="000178DD"/>
    <w:rsid w:val="00017C56"/>
    <w:rsid w:val="00017CA7"/>
    <w:rsid w:val="00017D31"/>
    <w:rsid w:val="00020DD1"/>
    <w:rsid w:val="00021660"/>
    <w:rsid w:val="00021963"/>
    <w:rsid w:val="0002233F"/>
    <w:rsid w:val="0002361A"/>
    <w:rsid w:val="00023DB7"/>
    <w:rsid w:val="0002445E"/>
    <w:rsid w:val="00024CEB"/>
    <w:rsid w:val="0002540A"/>
    <w:rsid w:val="00025798"/>
    <w:rsid w:val="000257A4"/>
    <w:rsid w:val="00026433"/>
    <w:rsid w:val="000265B3"/>
    <w:rsid w:val="00026961"/>
    <w:rsid w:val="000269C5"/>
    <w:rsid w:val="000272D4"/>
    <w:rsid w:val="000278C2"/>
    <w:rsid w:val="00027B28"/>
    <w:rsid w:val="000300AB"/>
    <w:rsid w:val="00030501"/>
    <w:rsid w:val="000307F1"/>
    <w:rsid w:val="00030E0E"/>
    <w:rsid w:val="00032758"/>
    <w:rsid w:val="00032DE2"/>
    <w:rsid w:val="00033248"/>
    <w:rsid w:val="00033FEB"/>
    <w:rsid w:val="000349AE"/>
    <w:rsid w:val="000352F5"/>
    <w:rsid w:val="00035683"/>
    <w:rsid w:val="000358AC"/>
    <w:rsid w:val="0003604F"/>
    <w:rsid w:val="000360A6"/>
    <w:rsid w:val="0003689A"/>
    <w:rsid w:val="000375FC"/>
    <w:rsid w:val="00037785"/>
    <w:rsid w:val="00037A91"/>
    <w:rsid w:val="00040498"/>
    <w:rsid w:val="0004123F"/>
    <w:rsid w:val="0004186D"/>
    <w:rsid w:val="00041A2F"/>
    <w:rsid w:val="00042BD8"/>
    <w:rsid w:val="00043759"/>
    <w:rsid w:val="000448B0"/>
    <w:rsid w:val="00044ADC"/>
    <w:rsid w:val="00044F63"/>
    <w:rsid w:val="00046481"/>
    <w:rsid w:val="00047330"/>
    <w:rsid w:val="000474B7"/>
    <w:rsid w:val="00047896"/>
    <w:rsid w:val="000478E5"/>
    <w:rsid w:val="0004792C"/>
    <w:rsid w:val="00047C17"/>
    <w:rsid w:val="00047CFA"/>
    <w:rsid w:val="0005009C"/>
    <w:rsid w:val="00050627"/>
    <w:rsid w:val="00050979"/>
    <w:rsid w:val="00050B3F"/>
    <w:rsid w:val="00050DFF"/>
    <w:rsid w:val="00050FCE"/>
    <w:rsid w:val="0005120B"/>
    <w:rsid w:val="000524EA"/>
    <w:rsid w:val="00052B03"/>
    <w:rsid w:val="00052FC2"/>
    <w:rsid w:val="0005391C"/>
    <w:rsid w:val="00053F46"/>
    <w:rsid w:val="00054924"/>
    <w:rsid w:val="00054EF0"/>
    <w:rsid w:val="00055C84"/>
    <w:rsid w:val="00057AF9"/>
    <w:rsid w:val="00057D5A"/>
    <w:rsid w:val="0006081E"/>
    <w:rsid w:val="00060858"/>
    <w:rsid w:val="00060AB8"/>
    <w:rsid w:val="000611D5"/>
    <w:rsid w:val="000612ED"/>
    <w:rsid w:val="00061E9F"/>
    <w:rsid w:val="0006220C"/>
    <w:rsid w:val="00062E17"/>
    <w:rsid w:val="00062FAA"/>
    <w:rsid w:val="000635D8"/>
    <w:rsid w:val="000637A7"/>
    <w:rsid w:val="00064020"/>
    <w:rsid w:val="000649C0"/>
    <w:rsid w:val="00064C15"/>
    <w:rsid w:val="00065770"/>
    <w:rsid w:val="00065DC3"/>
    <w:rsid w:val="000672A9"/>
    <w:rsid w:val="00067375"/>
    <w:rsid w:val="000675C9"/>
    <w:rsid w:val="000706FA"/>
    <w:rsid w:val="000709ED"/>
    <w:rsid w:val="00070D42"/>
    <w:rsid w:val="00070E09"/>
    <w:rsid w:val="00070F22"/>
    <w:rsid w:val="000714EA"/>
    <w:rsid w:val="00072309"/>
    <w:rsid w:val="000724F0"/>
    <w:rsid w:val="00072A1C"/>
    <w:rsid w:val="00073291"/>
    <w:rsid w:val="00073299"/>
    <w:rsid w:val="00073375"/>
    <w:rsid w:val="00073CBD"/>
    <w:rsid w:val="00074B60"/>
    <w:rsid w:val="00075AFC"/>
    <w:rsid w:val="0007639D"/>
    <w:rsid w:val="00076984"/>
    <w:rsid w:val="000769DB"/>
    <w:rsid w:val="00076CA1"/>
    <w:rsid w:val="00077900"/>
    <w:rsid w:val="000816B4"/>
    <w:rsid w:val="00081B12"/>
    <w:rsid w:val="00081F15"/>
    <w:rsid w:val="00082A95"/>
    <w:rsid w:val="00083011"/>
    <w:rsid w:val="000838C5"/>
    <w:rsid w:val="000839AE"/>
    <w:rsid w:val="00085383"/>
    <w:rsid w:val="00085412"/>
    <w:rsid w:val="00085758"/>
    <w:rsid w:val="0008653A"/>
    <w:rsid w:val="00086924"/>
    <w:rsid w:val="00086AF0"/>
    <w:rsid w:val="00086C30"/>
    <w:rsid w:val="00086E09"/>
    <w:rsid w:val="00086EA9"/>
    <w:rsid w:val="0008711A"/>
    <w:rsid w:val="0008724F"/>
    <w:rsid w:val="00087DCF"/>
    <w:rsid w:val="00090561"/>
    <w:rsid w:val="0009062F"/>
    <w:rsid w:val="00090F6B"/>
    <w:rsid w:val="0009174D"/>
    <w:rsid w:val="0009176F"/>
    <w:rsid w:val="00091D04"/>
    <w:rsid w:val="00091DCE"/>
    <w:rsid w:val="00092515"/>
    <w:rsid w:val="00092A76"/>
    <w:rsid w:val="00092CC5"/>
    <w:rsid w:val="00093C57"/>
    <w:rsid w:val="00093E3F"/>
    <w:rsid w:val="00094099"/>
    <w:rsid w:val="000947DF"/>
    <w:rsid w:val="00094B59"/>
    <w:rsid w:val="000953CF"/>
    <w:rsid w:val="00096C01"/>
    <w:rsid w:val="00097F32"/>
    <w:rsid w:val="000A0F01"/>
    <w:rsid w:val="000A0FFA"/>
    <w:rsid w:val="000A2F15"/>
    <w:rsid w:val="000A3224"/>
    <w:rsid w:val="000A3DCF"/>
    <w:rsid w:val="000A4466"/>
    <w:rsid w:val="000A4950"/>
    <w:rsid w:val="000A4DD2"/>
    <w:rsid w:val="000A4F83"/>
    <w:rsid w:val="000A528D"/>
    <w:rsid w:val="000A5368"/>
    <w:rsid w:val="000A53BB"/>
    <w:rsid w:val="000A5DD9"/>
    <w:rsid w:val="000A636C"/>
    <w:rsid w:val="000A65CE"/>
    <w:rsid w:val="000A6B69"/>
    <w:rsid w:val="000A6CED"/>
    <w:rsid w:val="000B003D"/>
    <w:rsid w:val="000B0911"/>
    <w:rsid w:val="000B0A31"/>
    <w:rsid w:val="000B0B5C"/>
    <w:rsid w:val="000B1C61"/>
    <w:rsid w:val="000B20B0"/>
    <w:rsid w:val="000B33CE"/>
    <w:rsid w:val="000B3AB4"/>
    <w:rsid w:val="000B3BB2"/>
    <w:rsid w:val="000B3E4F"/>
    <w:rsid w:val="000B4317"/>
    <w:rsid w:val="000B462F"/>
    <w:rsid w:val="000B507D"/>
    <w:rsid w:val="000B56B2"/>
    <w:rsid w:val="000B5E16"/>
    <w:rsid w:val="000B5FB6"/>
    <w:rsid w:val="000B6023"/>
    <w:rsid w:val="000B6096"/>
    <w:rsid w:val="000B669F"/>
    <w:rsid w:val="000B6AA0"/>
    <w:rsid w:val="000C020B"/>
    <w:rsid w:val="000C1796"/>
    <w:rsid w:val="000C1E94"/>
    <w:rsid w:val="000C2786"/>
    <w:rsid w:val="000C3692"/>
    <w:rsid w:val="000C3766"/>
    <w:rsid w:val="000C4435"/>
    <w:rsid w:val="000C4AB0"/>
    <w:rsid w:val="000C4E45"/>
    <w:rsid w:val="000C4E86"/>
    <w:rsid w:val="000C50FB"/>
    <w:rsid w:val="000C53B5"/>
    <w:rsid w:val="000C53BB"/>
    <w:rsid w:val="000C53CF"/>
    <w:rsid w:val="000C5831"/>
    <w:rsid w:val="000C5990"/>
    <w:rsid w:val="000C5C5D"/>
    <w:rsid w:val="000C6955"/>
    <w:rsid w:val="000C6B68"/>
    <w:rsid w:val="000C7FCB"/>
    <w:rsid w:val="000D02CA"/>
    <w:rsid w:val="000D0C22"/>
    <w:rsid w:val="000D138A"/>
    <w:rsid w:val="000D19C6"/>
    <w:rsid w:val="000D1AD9"/>
    <w:rsid w:val="000D2528"/>
    <w:rsid w:val="000D2D10"/>
    <w:rsid w:val="000D30CB"/>
    <w:rsid w:val="000D3447"/>
    <w:rsid w:val="000D3AF0"/>
    <w:rsid w:val="000D4223"/>
    <w:rsid w:val="000D437E"/>
    <w:rsid w:val="000D43E5"/>
    <w:rsid w:val="000D48F1"/>
    <w:rsid w:val="000D4D5F"/>
    <w:rsid w:val="000D4FC6"/>
    <w:rsid w:val="000D5293"/>
    <w:rsid w:val="000D56BE"/>
    <w:rsid w:val="000D58B7"/>
    <w:rsid w:val="000E00CD"/>
    <w:rsid w:val="000E057D"/>
    <w:rsid w:val="000E0632"/>
    <w:rsid w:val="000E0B97"/>
    <w:rsid w:val="000E0C8C"/>
    <w:rsid w:val="000E21CC"/>
    <w:rsid w:val="000E27C1"/>
    <w:rsid w:val="000E2F29"/>
    <w:rsid w:val="000E32F0"/>
    <w:rsid w:val="000E4E48"/>
    <w:rsid w:val="000E5D40"/>
    <w:rsid w:val="000E61E3"/>
    <w:rsid w:val="000E6BB7"/>
    <w:rsid w:val="000E6DF4"/>
    <w:rsid w:val="000E7149"/>
    <w:rsid w:val="000E73AE"/>
    <w:rsid w:val="000E79F2"/>
    <w:rsid w:val="000F0287"/>
    <w:rsid w:val="000F06A1"/>
    <w:rsid w:val="000F0A72"/>
    <w:rsid w:val="000F110E"/>
    <w:rsid w:val="000F1455"/>
    <w:rsid w:val="000F14B8"/>
    <w:rsid w:val="000F16EB"/>
    <w:rsid w:val="000F2255"/>
    <w:rsid w:val="000F234B"/>
    <w:rsid w:val="000F24CE"/>
    <w:rsid w:val="000F2A92"/>
    <w:rsid w:val="000F2E15"/>
    <w:rsid w:val="000F3022"/>
    <w:rsid w:val="000F41EC"/>
    <w:rsid w:val="000F42A9"/>
    <w:rsid w:val="000F522A"/>
    <w:rsid w:val="000F55E0"/>
    <w:rsid w:val="000F57B5"/>
    <w:rsid w:val="000F5A63"/>
    <w:rsid w:val="000F6714"/>
    <w:rsid w:val="000F6717"/>
    <w:rsid w:val="000F686B"/>
    <w:rsid w:val="000F6D60"/>
    <w:rsid w:val="000F6E31"/>
    <w:rsid w:val="000F784E"/>
    <w:rsid w:val="000F7DA6"/>
    <w:rsid w:val="00100683"/>
    <w:rsid w:val="00101505"/>
    <w:rsid w:val="00102049"/>
    <w:rsid w:val="00102659"/>
    <w:rsid w:val="001028B7"/>
    <w:rsid w:val="001031EA"/>
    <w:rsid w:val="00103C94"/>
    <w:rsid w:val="00103DAB"/>
    <w:rsid w:val="00104865"/>
    <w:rsid w:val="0010499D"/>
    <w:rsid w:val="0010564E"/>
    <w:rsid w:val="00105959"/>
    <w:rsid w:val="00105D37"/>
    <w:rsid w:val="00105EA3"/>
    <w:rsid w:val="00107428"/>
    <w:rsid w:val="00107A23"/>
    <w:rsid w:val="001102E5"/>
    <w:rsid w:val="00110A0C"/>
    <w:rsid w:val="00110C9A"/>
    <w:rsid w:val="00111D4D"/>
    <w:rsid w:val="001126B3"/>
    <w:rsid w:val="001129FB"/>
    <w:rsid w:val="00112B9B"/>
    <w:rsid w:val="00113115"/>
    <w:rsid w:val="001131D1"/>
    <w:rsid w:val="001137F6"/>
    <w:rsid w:val="001138C5"/>
    <w:rsid w:val="001138C9"/>
    <w:rsid w:val="00113F78"/>
    <w:rsid w:val="0011449C"/>
    <w:rsid w:val="00115161"/>
    <w:rsid w:val="00116286"/>
    <w:rsid w:val="00116331"/>
    <w:rsid w:val="00116DD2"/>
    <w:rsid w:val="00117794"/>
    <w:rsid w:val="00117BEB"/>
    <w:rsid w:val="001203CF"/>
    <w:rsid w:val="001204FA"/>
    <w:rsid w:val="00120752"/>
    <w:rsid w:val="00120AAC"/>
    <w:rsid w:val="0012136B"/>
    <w:rsid w:val="0012136D"/>
    <w:rsid w:val="00121AD9"/>
    <w:rsid w:val="001229A4"/>
    <w:rsid w:val="0012312B"/>
    <w:rsid w:val="001231A1"/>
    <w:rsid w:val="00124AE3"/>
    <w:rsid w:val="00124AED"/>
    <w:rsid w:val="00125925"/>
    <w:rsid w:val="001267B5"/>
    <w:rsid w:val="00126BB5"/>
    <w:rsid w:val="00126E0E"/>
    <w:rsid w:val="00126E59"/>
    <w:rsid w:val="00127776"/>
    <w:rsid w:val="00130312"/>
    <w:rsid w:val="001305D2"/>
    <w:rsid w:val="001307E0"/>
    <w:rsid w:val="00130DC6"/>
    <w:rsid w:val="001315A8"/>
    <w:rsid w:val="001317EB"/>
    <w:rsid w:val="00132784"/>
    <w:rsid w:val="0013347A"/>
    <w:rsid w:val="0013347F"/>
    <w:rsid w:val="00133AC5"/>
    <w:rsid w:val="00134012"/>
    <w:rsid w:val="001347F6"/>
    <w:rsid w:val="00135485"/>
    <w:rsid w:val="0013659E"/>
    <w:rsid w:val="0013668C"/>
    <w:rsid w:val="00136BEA"/>
    <w:rsid w:val="00136CB2"/>
    <w:rsid w:val="00136FFC"/>
    <w:rsid w:val="001370D7"/>
    <w:rsid w:val="001415EB"/>
    <w:rsid w:val="00141F3C"/>
    <w:rsid w:val="0014232D"/>
    <w:rsid w:val="00142FF2"/>
    <w:rsid w:val="00143601"/>
    <w:rsid w:val="0014406C"/>
    <w:rsid w:val="00145275"/>
    <w:rsid w:val="001464EE"/>
    <w:rsid w:val="00146588"/>
    <w:rsid w:val="00146907"/>
    <w:rsid w:val="00147097"/>
    <w:rsid w:val="00147337"/>
    <w:rsid w:val="001478E5"/>
    <w:rsid w:val="001505AC"/>
    <w:rsid w:val="001512B4"/>
    <w:rsid w:val="00151C8A"/>
    <w:rsid w:val="001526F2"/>
    <w:rsid w:val="001530AE"/>
    <w:rsid w:val="00153C6F"/>
    <w:rsid w:val="0015465B"/>
    <w:rsid w:val="0015548C"/>
    <w:rsid w:val="001559DB"/>
    <w:rsid w:val="001564AB"/>
    <w:rsid w:val="0015693C"/>
    <w:rsid w:val="00156B8B"/>
    <w:rsid w:val="00160E1D"/>
    <w:rsid w:val="00161118"/>
    <w:rsid w:val="001611D6"/>
    <w:rsid w:val="001621C8"/>
    <w:rsid w:val="00162B2E"/>
    <w:rsid w:val="001630AF"/>
    <w:rsid w:val="00163889"/>
    <w:rsid w:val="0016433F"/>
    <w:rsid w:val="00164C88"/>
    <w:rsid w:val="00165F8C"/>
    <w:rsid w:val="001661FB"/>
    <w:rsid w:val="001662AE"/>
    <w:rsid w:val="00166C0E"/>
    <w:rsid w:val="00166DFB"/>
    <w:rsid w:val="00167AE3"/>
    <w:rsid w:val="00167E05"/>
    <w:rsid w:val="001705D1"/>
    <w:rsid w:val="001705E7"/>
    <w:rsid w:val="00171537"/>
    <w:rsid w:val="00171E45"/>
    <w:rsid w:val="00171F3D"/>
    <w:rsid w:val="0017280A"/>
    <w:rsid w:val="00172F67"/>
    <w:rsid w:val="0017343B"/>
    <w:rsid w:val="0017351D"/>
    <w:rsid w:val="0017442F"/>
    <w:rsid w:val="001744A0"/>
    <w:rsid w:val="00174F13"/>
    <w:rsid w:val="0017689F"/>
    <w:rsid w:val="00177240"/>
    <w:rsid w:val="001774C1"/>
    <w:rsid w:val="00177835"/>
    <w:rsid w:val="0018017D"/>
    <w:rsid w:val="00180766"/>
    <w:rsid w:val="001807CC"/>
    <w:rsid w:val="00180AC4"/>
    <w:rsid w:val="00180FEE"/>
    <w:rsid w:val="001816D0"/>
    <w:rsid w:val="00181DD7"/>
    <w:rsid w:val="00182343"/>
    <w:rsid w:val="00182918"/>
    <w:rsid w:val="00182A62"/>
    <w:rsid w:val="0018427C"/>
    <w:rsid w:val="00184631"/>
    <w:rsid w:val="001848CE"/>
    <w:rsid w:val="00184960"/>
    <w:rsid w:val="00184B26"/>
    <w:rsid w:val="00184F93"/>
    <w:rsid w:val="00185097"/>
    <w:rsid w:val="0018518E"/>
    <w:rsid w:val="0018546F"/>
    <w:rsid w:val="00185BBC"/>
    <w:rsid w:val="00185ED6"/>
    <w:rsid w:val="001861BC"/>
    <w:rsid w:val="00187378"/>
    <w:rsid w:val="001876A5"/>
    <w:rsid w:val="0019002E"/>
    <w:rsid w:val="00190EAB"/>
    <w:rsid w:val="00190F8F"/>
    <w:rsid w:val="00191230"/>
    <w:rsid w:val="00192069"/>
    <w:rsid w:val="0019255E"/>
    <w:rsid w:val="001929E3"/>
    <w:rsid w:val="00192AB8"/>
    <w:rsid w:val="00192C54"/>
    <w:rsid w:val="00192EF3"/>
    <w:rsid w:val="0019311B"/>
    <w:rsid w:val="001931A0"/>
    <w:rsid w:val="00193D8B"/>
    <w:rsid w:val="001943BF"/>
    <w:rsid w:val="00194864"/>
    <w:rsid w:val="00194882"/>
    <w:rsid w:val="0019494F"/>
    <w:rsid w:val="0019501A"/>
    <w:rsid w:val="00195184"/>
    <w:rsid w:val="00196A64"/>
    <w:rsid w:val="001971C4"/>
    <w:rsid w:val="001976E3"/>
    <w:rsid w:val="00197C40"/>
    <w:rsid w:val="001A009E"/>
    <w:rsid w:val="001A0375"/>
    <w:rsid w:val="001A0C01"/>
    <w:rsid w:val="001A0E74"/>
    <w:rsid w:val="001A0FCC"/>
    <w:rsid w:val="001A16FF"/>
    <w:rsid w:val="001A1745"/>
    <w:rsid w:val="001A1957"/>
    <w:rsid w:val="001A1BD2"/>
    <w:rsid w:val="001A1F33"/>
    <w:rsid w:val="001A23E7"/>
    <w:rsid w:val="001A2B59"/>
    <w:rsid w:val="001A2C0B"/>
    <w:rsid w:val="001A397C"/>
    <w:rsid w:val="001A40E2"/>
    <w:rsid w:val="001A4243"/>
    <w:rsid w:val="001A468F"/>
    <w:rsid w:val="001A517F"/>
    <w:rsid w:val="001A5412"/>
    <w:rsid w:val="001A58D6"/>
    <w:rsid w:val="001A636C"/>
    <w:rsid w:val="001B0E14"/>
    <w:rsid w:val="001B1030"/>
    <w:rsid w:val="001B12FB"/>
    <w:rsid w:val="001B1AB8"/>
    <w:rsid w:val="001B1E0D"/>
    <w:rsid w:val="001B2651"/>
    <w:rsid w:val="001B332A"/>
    <w:rsid w:val="001B34D8"/>
    <w:rsid w:val="001B3C23"/>
    <w:rsid w:val="001B4BC5"/>
    <w:rsid w:val="001B5729"/>
    <w:rsid w:val="001B5BB5"/>
    <w:rsid w:val="001B5F86"/>
    <w:rsid w:val="001B603A"/>
    <w:rsid w:val="001B6310"/>
    <w:rsid w:val="001B769F"/>
    <w:rsid w:val="001B799F"/>
    <w:rsid w:val="001B79F4"/>
    <w:rsid w:val="001B7A4F"/>
    <w:rsid w:val="001B7FAB"/>
    <w:rsid w:val="001C0E8C"/>
    <w:rsid w:val="001C1089"/>
    <w:rsid w:val="001C272D"/>
    <w:rsid w:val="001C3408"/>
    <w:rsid w:val="001C3546"/>
    <w:rsid w:val="001C3B41"/>
    <w:rsid w:val="001C58B0"/>
    <w:rsid w:val="001C5F9D"/>
    <w:rsid w:val="001C7DAD"/>
    <w:rsid w:val="001C7DC0"/>
    <w:rsid w:val="001C7DC8"/>
    <w:rsid w:val="001D1325"/>
    <w:rsid w:val="001D1B35"/>
    <w:rsid w:val="001D3B15"/>
    <w:rsid w:val="001D3C84"/>
    <w:rsid w:val="001D3CA4"/>
    <w:rsid w:val="001D41DE"/>
    <w:rsid w:val="001D4D9D"/>
    <w:rsid w:val="001D50B4"/>
    <w:rsid w:val="001D5142"/>
    <w:rsid w:val="001D547A"/>
    <w:rsid w:val="001D574C"/>
    <w:rsid w:val="001D57BE"/>
    <w:rsid w:val="001D6A3B"/>
    <w:rsid w:val="001D74F9"/>
    <w:rsid w:val="001D7F04"/>
    <w:rsid w:val="001E0922"/>
    <w:rsid w:val="001E0988"/>
    <w:rsid w:val="001E12AF"/>
    <w:rsid w:val="001E2048"/>
    <w:rsid w:val="001E2840"/>
    <w:rsid w:val="001E36AC"/>
    <w:rsid w:val="001E3ABA"/>
    <w:rsid w:val="001E50A6"/>
    <w:rsid w:val="001E63A2"/>
    <w:rsid w:val="001E7201"/>
    <w:rsid w:val="001E7415"/>
    <w:rsid w:val="001E75DE"/>
    <w:rsid w:val="001E7C13"/>
    <w:rsid w:val="001F0048"/>
    <w:rsid w:val="001F072E"/>
    <w:rsid w:val="001F0969"/>
    <w:rsid w:val="001F0988"/>
    <w:rsid w:val="001F0A06"/>
    <w:rsid w:val="001F0B77"/>
    <w:rsid w:val="001F1C89"/>
    <w:rsid w:val="001F3300"/>
    <w:rsid w:val="001F3DF2"/>
    <w:rsid w:val="001F41EE"/>
    <w:rsid w:val="001F4317"/>
    <w:rsid w:val="001F4651"/>
    <w:rsid w:val="001F4A13"/>
    <w:rsid w:val="001F537E"/>
    <w:rsid w:val="001F5383"/>
    <w:rsid w:val="001F566D"/>
    <w:rsid w:val="001F6C3A"/>
    <w:rsid w:val="0020119C"/>
    <w:rsid w:val="00201278"/>
    <w:rsid w:val="002019E6"/>
    <w:rsid w:val="00201DE5"/>
    <w:rsid w:val="002027DA"/>
    <w:rsid w:val="00202F66"/>
    <w:rsid w:val="00202F74"/>
    <w:rsid w:val="002043B6"/>
    <w:rsid w:val="00204B4E"/>
    <w:rsid w:val="00204CCA"/>
    <w:rsid w:val="00204E19"/>
    <w:rsid w:val="002058BA"/>
    <w:rsid w:val="00205A27"/>
    <w:rsid w:val="0020689A"/>
    <w:rsid w:val="00206FFB"/>
    <w:rsid w:val="002073E8"/>
    <w:rsid w:val="00207449"/>
    <w:rsid w:val="00207FF8"/>
    <w:rsid w:val="00210232"/>
    <w:rsid w:val="00210270"/>
    <w:rsid w:val="002102E4"/>
    <w:rsid w:val="002108E3"/>
    <w:rsid w:val="00210AC5"/>
    <w:rsid w:val="002113F3"/>
    <w:rsid w:val="0021238E"/>
    <w:rsid w:val="00212BD9"/>
    <w:rsid w:val="00212C32"/>
    <w:rsid w:val="00212E47"/>
    <w:rsid w:val="00212FAB"/>
    <w:rsid w:val="0021319F"/>
    <w:rsid w:val="00214A03"/>
    <w:rsid w:val="00214D5A"/>
    <w:rsid w:val="002153C3"/>
    <w:rsid w:val="00215439"/>
    <w:rsid w:val="002154B1"/>
    <w:rsid w:val="002157AE"/>
    <w:rsid w:val="0021686E"/>
    <w:rsid w:val="002168A9"/>
    <w:rsid w:val="002174B3"/>
    <w:rsid w:val="0021762D"/>
    <w:rsid w:val="002178E0"/>
    <w:rsid w:val="002203ED"/>
    <w:rsid w:val="00220712"/>
    <w:rsid w:val="00220928"/>
    <w:rsid w:val="00220F76"/>
    <w:rsid w:val="00221A11"/>
    <w:rsid w:val="00221C85"/>
    <w:rsid w:val="00224077"/>
    <w:rsid w:val="002242F8"/>
    <w:rsid w:val="00224417"/>
    <w:rsid w:val="0022464E"/>
    <w:rsid w:val="00224AD5"/>
    <w:rsid w:val="00225293"/>
    <w:rsid w:val="002255A9"/>
    <w:rsid w:val="002255FE"/>
    <w:rsid w:val="0022578D"/>
    <w:rsid w:val="00225852"/>
    <w:rsid w:val="00225ACA"/>
    <w:rsid w:val="0022606F"/>
    <w:rsid w:val="0022652C"/>
    <w:rsid w:val="00226540"/>
    <w:rsid w:val="002267B0"/>
    <w:rsid w:val="00226F09"/>
    <w:rsid w:val="00227217"/>
    <w:rsid w:val="00230297"/>
    <w:rsid w:val="002313C3"/>
    <w:rsid w:val="00231E64"/>
    <w:rsid w:val="00232C30"/>
    <w:rsid w:val="00233BAC"/>
    <w:rsid w:val="00234976"/>
    <w:rsid w:val="00234F03"/>
    <w:rsid w:val="00235640"/>
    <w:rsid w:val="00235916"/>
    <w:rsid w:val="00235CA8"/>
    <w:rsid w:val="0023788C"/>
    <w:rsid w:val="00237D20"/>
    <w:rsid w:val="00237DA1"/>
    <w:rsid w:val="00237DB6"/>
    <w:rsid w:val="00240109"/>
    <w:rsid w:val="00240249"/>
    <w:rsid w:val="00240B9C"/>
    <w:rsid w:val="00240C39"/>
    <w:rsid w:val="00241F7D"/>
    <w:rsid w:val="00242025"/>
    <w:rsid w:val="00243509"/>
    <w:rsid w:val="00244A9B"/>
    <w:rsid w:val="00244CCE"/>
    <w:rsid w:val="0024523D"/>
    <w:rsid w:val="002452E1"/>
    <w:rsid w:val="0024538E"/>
    <w:rsid w:val="00245503"/>
    <w:rsid w:val="00245B2B"/>
    <w:rsid w:val="00245CD2"/>
    <w:rsid w:val="00245ECC"/>
    <w:rsid w:val="00246A20"/>
    <w:rsid w:val="002477FD"/>
    <w:rsid w:val="0025006F"/>
    <w:rsid w:val="002503FC"/>
    <w:rsid w:val="00250952"/>
    <w:rsid w:val="002513A1"/>
    <w:rsid w:val="00251E41"/>
    <w:rsid w:val="00252459"/>
    <w:rsid w:val="0025269F"/>
    <w:rsid w:val="00252BB4"/>
    <w:rsid w:val="00252CBE"/>
    <w:rsid w:val="00252EBA"/>
    <w:rsid w:val="00253125"/>
    <w:rsid w:val="002532D2"/>
    <w:rsid w:val="002535B5"/>
    <w:rsid w:val="0025372D"/>
    <w:rsid w:val="00253A72"/>
    <w:rsid w:val="002552B0"/>
    <w:rsid w:val="0025591D"/>
    <w:rsid w:val="00255D35"/>
    <w:rsid w:val="002560E1"/>
    <w:rsid w:val="002567D4"/>
    <w:rsid w:val="002578F1"/>
    <w:rsid w:val="002579DE"/>
    <w:rsid w:val="00257F07"/>
    <w:rsid w:val="00260686"/>
    <w:rsid w:val="002607B4"/>
    <w:rsid w:val="0026094A"/>
    <w:rsid w:val="002613B4"/>
    <w:rsid w:val="00261970"/>
    <w:rsid w:val="00263E2F"/>
    <w:rsid w:val="00264467"/>
    <w:rsid w:val="0026476E"/>
    <w:rsid w:val="0026484C"/>
    <w:rsid w:val="0026499D"/>
    <w:rsid w:val="00264AEC"/>
    <w:rsid w:val="002663E5"/>
    <w:rsid w:val="002665F3"/>
    <w:rsid w:val="00266B5B"/>
    <w:rsid w:val="0026734D"/>
    <w:rsid w:val="0026787B"/>
    <w:rsid w:val="00267F96"/>
    <w:rsid w:val="002703A8"/>
    <w:rsid w:val="0027070A"/>
    <w:rsid w:val="0027101A"/>
    <w:rsid w:val="00271813"/>
    <w:rsid w:val="00271AC4"/>
    <w:rsid w:val="00271D45"/>
    <w:rsid w:val="00271F2E"/>
    <w:rsid w:val="002721DA"/>
    <w:rsid w:val="00272353"/>
    <w:rsid w:val="0027278A"/>
    <w:rsid w:val="00272C65"/>
    <w:rsid w:val="00274EFD"/>
    <w:rsid w:val="00275DE9"/>
    <w:rsid w:val="0027681B"/>
    <w:rsid w:val="00276D9E"/>
    <w:rsid w:val="00277203"/>
    <w:rsid w:val="002779B9"/>
    <w:rsid w:val="002779CC"/>
    <w:rsid w:val="002800C6"/>
    <w:rsid w:val="002804A5"/>
    <w:rsid w:val="00280796"/>
    <w:rsid w:val="00280D95"/>
    <w:rsid w:val="00280FF3"/>
    <w:rsid w:val="002811ED"/>
    <w:rsid w:val="0028179F"/>
    <w:rsid w:val="002825EF"/>
    <w:rsid w:val="00283CC8"/>
    <w:rsid w:val="002841DD"/>
    <w:rsid w:val="00285BB3"/>
    <w:rsid w:val="00286747"/>
    <w:rsid w:val="00286783"/>
    <w:rsid w:val="00286AB0"/>
    <w:rsid w:val="0028732A"/>
    <w:rsid w:val="002876D1"/>
    <w:rsid w:val="00287735"/>
    <w:rsid w:val="00287768"/>
    <w:rsid w:val="00287D40"/>
    <w:rsid w:val="002903FF"/>
    <w:rsid w:val="002909F0"/>
    <w:rsid w:val="002920A4"/>
    <w:rsid w:val="00292137"/>
    <w:rsid w:val="002921C8"/>
    <w:rsid w:val="002924DD"/>
    <w:rsid w:val="002927BD"/>
    <w:rsid w:val="00292EB7"/>
    <w:rsid w:val="00293423"/>
    <w:rsid w:val="00293557"/>
    <w:rsid w:val="002937DD"/>
    <w:rsid w:val="0029472C"/>
    <w:rsid w:val="00295081"/>
    <w:rsid w:val="00295339"/>
    <w:rsid w:val="00295A0F"/>
    <w:rsid w:val="00296BFA"/>
    <w:rsid w:val="00297046"/>
    <w:rsid w:val="00297336"/>
    <w:rsid w:val="002A0C0A"/>
    <w:rsid w:val="002A1054"/>
    <w:rsid w:val="002A2825"/>
    <w:rsid w:val="002A2CA6"/>
    <w:rsid w:val="002A2D94"/>
    <w:rsid w:val="002A3A81"/>
    <w:rsid w:val="002A47B0"/>
    <w:rsid w:val="002A48D4"/>
    <w:rsid w:val="002A4AA8"/>
    <w:rsid w:val="002A5370"/>
    <w:rsid w:val="002A5ECB"/>
    <w:rsid w:val="002A655F"/>
    <w:rsid w:val="002A674B"/>
    <w:rsid w:val="002A6C6E"/>
    <w:rsid w:val="002A7727"/>
    <w:rsid w:val="002A78D2"/>
    <w:rsid w:val="002A7B9D"/>
    <w:rsid w:val="002A7CBD"/>
    <w:rsid w:val="002B0A3A"/>
    <w:rsid w:val="002B0E0D"/>
    <w:rsid w:val="002B1829"/>
    <w:rsid w:val="002B238D"/>
    <w:rsid w:val="002B251D"/>
    <w:rsid w:val="002B304E"/>
    <w:rsid w:val="002B394E"/>
    <w:rsid w:val="002B40C3"/>
    <w:rsid w:val="002B4437"/>
    <w:rsid w:val="002B46E6"/>
    <w:rsid w:val="002B488F"/>
    <w:rsid w:val="002B54FF"/>
    <w:rsid w:val="002B5BE0"/>
    <w:rsid w:val="002B6060"/>
    <w:rsid w:val="002B683B"/>
    <w:rsid w:val="002B6AA3"/>
    <w:rsid w:val="002B7098"/>
    <w:rsid w:val="002C1042"/>
    <w:rsid w:val="002C14BB"/>
    <w:rsid w:val="002C1541"/>
    <w:rsid w:val="002C1965"/>
    <w:rsid w:val="002C26AD"/>
    <w:rsid w:val="002C26DE"/>
    <w:rsid w:val="002C2A2B"/>
    <w:rsid w:val="002C30EB"/>
    <w:rsid w:val="002C3693"/>
    <w:rsid w:val="002C3ECA"/>
    <w:rsid w:val="002C433C"/>
    <w:rsid w:val="002C437B"/>
    <w:rsid w:val="002C4E7B"/>
    <w:rsid w:val="002C54F8"/>
    <w:rsid w:val="002C61B2"/>
    <w:rsid w:val="002C6827"/>
    <w:rsid w:val="002C6B0B"/>
    <w:rsid w:val="002C6D56"/>
    <w:rsid w:val="002C7C9E"/>
    <w:rsid w:val="002D1DC2"/>
    <w:rsid w:val="002D2C31"/>
    <w:rsid w:val="002D3AD7"/>
    <w:rsid w:val="002D3CA6"/>
    <w:rsid w:val="002D4DCC"/>
    <w:rsid w:val="002D5614"/>
    <w:rsid w:val="002D5890"/>
    <w:rsid w:val="002D5ADB"/>
    <w:rsid w:val="002D5FB2"/>
    <w:rsid w:val="002D6463"/>
    <w:rsid w:val="002D689F"/>
    <w:rsid w:val="002D6EA5"/>
    <w:rsid w:val="002D7169"/>
    <w:rsid w:val="002E2872"/>
    <w:rsid w:val="002E2BF2"/>
    <w:rsid w:val="002E313B"/>
    <w:rsid w:val="002E32EF"/>
    <w:rsid w:val="002E3A48"/>
    <w:rsid w:val="002E4185"/>
    <w:rsid w:val="002E4CFC"/>
    <w:rsid w:val="002E50BC"/>
    <w:rsid w:val="002E68D3"/>
    <w:rsid w:val="002E69C7"/>
    <w:rsid w:val="002E6DA8"/>
    <w:rsid w:val="002E6E14"/>
    <w:rsid w:val="002E7441"/>
    <w:rsid w:val="002E78C4"/>
    <w:rsid w:val="002E79F7"/>
    <w:rsid w:val="002E7ED8"/>
    <w:rsid w:val="002F0E2A"/>
    <w:rsid w:val="002F15E5"/>
    <w:rsid w:val="002F46A8"/>
    <w:rsid w:val="002F4F41"/>
    <w:rsid w:val="002F61DE"/>
    <w:rsid w:val="002F646B"/>
    <w:rsid w:val="002F69D4"/>
    <w:rsid w:val="002F6BA2"/>
    <w:rsid w:val="002F6D25"/>
    <w:rsid w:val="002F74AD"/>
    <w:rsid w:val="002F7901"/>
    <w:rsid w:val="003005AB"/>
    <w:rsid w:val="00300693"/>
    <w:rsid w:val="00300D11"/>
    <w:rsid w:val="00300E93"/>
    <w:rsid w:val="00301797"/>
    <w:rsid w:val="00301CAC"/>
    <w:rsid w:val="00301D3A"/>
    <w:rsid w:val="00302BD7"/>
    <w:rsid w:val="00302DE1"/>
    <w:rsid w:val="003040F3"/>
    <w:rsid w:val="003045CA"/>
    <w:rsid w:val="0030496D"/>
    <w:rsid w:val="00304FC6"/>
    <w:rsid w:val="0030506E"/>
    <w:rsid w:val="00305ECA"/>
    <w:rsid w:val="0030650E"/>
    <w:rsid w:val="00306852"/>
    <w:rsid w:val="00306CB4"/>
    <w:rsid w:val="00306D06"/>
    <w:rsid w:val="003076EF"/>
    <w:rsid w:val="00307B0D"/>
    <w:rsid w:val="00307DC1"/>
    <w:rsid w:val="00310B2E"/>
    <w:rsid w:val="0031117D"/>
    <w:rsid w:val="0031178E"/>
    <w:rsid w:val="0031199C"/>
    <w:rsid w:val="00312112"/>
    <w:rsid w:val="00312F44"/>
    <w:rsid w:val="003136B6"/>
    <w:rsid w:val="00313E5B"/>
    <w:rsid w:val="00313F78"/>
    <w:rsid w:val="0031460E"/>
    <w:rsid w:val="00314B41"/>
    <w:rsid w:val="00315474"/>
    <w:rsid w:val="00315499"/>
    <w:rsid w:val="00315887"/>
    <w:rsid w:val="00315B7F"/>
    <w:rsid w:val="00316383"/>
    <w:rsid w:val="00316543"/>
    <w:rsid w:val="00316630"/>
    <w:rsid w:val="00316721"/>
    <w:rsid w:val="00316ACC"/>
    <w:rsid w:val="00317BF1"/>
    <w:rsid w:val="00317D9C"/>
    <w:rsid w:val="003203AF"/>
    <w:rsid w:val="00320ABB"/>
    <w:rsid w:val="00320C3A"/>
    <w:rsid w:val="00321231"/>
    <w:rsid w:val="00321327"/>
    <w:rsid w:val="003217D5"/>
    <w:rsid w:val="00321C5E"/>
    <w:rsid w:val="00322976"/>
    <w:rsid w:val="00322C3E"/>
    <w:rsid w:val="00323017"/>
    <w:rsid w:val="0032377F"/>
    <w:rsid w:val="00323A16"/>
    <w:rsid w:val="003248DA"/>
    <w:rsid w:val="00324CE2"/>
    <w:rsid w:val="00326217"/>
    <w:rsid w:val="00327B60"/>
    <w:rsid w:val="00327E4D"/>
    <w:rsid w:val="003300B0"/>
    <w:rsid w:val="00330449"/>
    <w:rsid w:val="00330772"/>
    <w:rsid w:val="00330A0A"/>
    <w:rsid w:val="00330A49"/>
    <w:rsid w:val="003313E2"/>
    <w:rsid w:val="00331DBD"/>
    <w:rsid w:val="00331F4D"/>
    <w:rsid w:val="00331FBF"/>
    <w:rsid w:val="0033200F"/>
    <w:rsid w:val="003322F0"/>
    <w:rsid w:val="00332708"/>
    <w:rsid w:val="00332CED"/>
    <w:rsid w:val="00332D40"/>
    <w:rsid w:val="00332F16"/>
    <w:rsid w:val="0033329D"/>
    <w:rsid w:val="00333500"/>
    <w:rsid w:val="00334413"/>
    <w:rsid w:val="00334730"/>
    <w:rsid w:val="00334A5D"/>
    <w:rsid w:val="00335119"/>
    <w:rsid w:val="003357CC"/>
    <w:rsid w:val="0033581F"/>
    <w:rsid w:val="00335D75"/>
    <w:rsid w:val="00335E0E"/>
    <w:rsid w:val="003373F9"/>
    <w:rsid w:val="00337640"/>
    <w:rsid w:val="00337952"/>
    <w:rsid w:val="00337989"/>
    <w:rsid w:val="00337CCB"/>
    <w:rsid w:val="00337F1B"/>
    <w:rsid w:val="00340BE3"/>
    <w:rsid w:val="00340D36"/>
    <w:rsid w:val="00340FCA"/>
    <w:rsid w:val="003414F1"/>
    <w:rsid w:val="003418E1"/>
    <w:rsid w:val="00342BF5"/>
    <w:rsid w:val="00342D32"/>
    <w:rsid w:val="00343055"/>
    <w:rsid w:val="00343FB0"/>
    <w:rsid w:val="00344B20"/>
    <w:rsid w:val="00344E7D"/>
    <w:rsid w:val="003452D5"/>
    <w:rsid w:val="00346729"/>
    <w:rsid w:val="003468B0"/>
    <w:rsid w:val="00347382"/>
    <w:rsid w:val="00347666"/>
    <w:rsid w:val="003477AD"/>
    <w:rsid w:val="00347C2A"/>
    <w:rsid w:val="00347C36"/>
    <w:rsid w:val="00347C94"/>
    <w:rsid w:val="003509D5"/>
    <w:rsid w:val="00350A03"/>
    <w:rsid w:val="0035102F"/>
    <w:rsid w:val="003515CD"/>
    <w:rsid w:val="003523D5"/>
    <w:rsid w:val="0035400F"/>
    <w:rsid w:val="00354E17"/>
    <w:rsid w:val="003557A2"/>
    <w:rsid w:val="003557A7"/>
    <w:rsid w:val="00355859"/>
    <w:rsid w:val="00355DD6"/>
    <w:rsid w:val="00356802"/>
    <w:rsid w:val="00356876"/>
    <w:rsid w:val="00357B7E"/>
    <w:rsid w:val="003602CF"/>
    <w:rsid w:val="003610B2"/>
    <w:rsid w:val="00361383"/>
    <w:rsid w:val="00361502"/>
    <w:rsid w:val="00361E25"/>
    <w:rsid w:val="0036278A"/>
    <w:rsid w:val="00363F1C"/>
    <w:rsid w:val="00365540"/>
    <w:rsid w:val="003655FF"/>
    <w:rsid w:val="003665FE"/>
    <w:rsid w:val="003700E2"/>
    <w:rsid w:val="003701AA"/>
    <w:rsid w:val="00370247"/>
    <w:rsid w:val="00370684"/>
    <w:rsid w:val="003714E1"/>
    <w:rsid w:val="003714E9"/>
    <w:rsid w:val="00371781"/>
    <w:rsid w:val="00372F37"/>
    <w:rsid w:val="00373C35"/>
    <w:rsid w:val="00373CDE"/>
    <w:rsid w:val="00374851"/>
    <w:rsid w:val="0037489F"/>
    <w:rsid w:val="00375432"/>
    <w:rsid w:val="00375AB8"/>
    <w:rsid w:val="003766A1"/>
    <w:rsid w:val="00376829"/>
    <w:rsid w:val="00376CE7"/>
    <w:rsid w:val="0038021B"/>
    <w:rsid w:val="00380D41"/>
    <w:rsid w:val="00381469"/>
    <w:rsid w:val="003816E2"/>
    <w:rsid w:val="00382B5A"/>
    <w:rsid w:val="00382D96"/>
    <w:rsid w:val="0038392C"/>
    <w:rsid w:val="00383D50"/>
    <w:rsid w:val="0038447F"/>
    <w:rsid w:val="00384FEE"/>
    <w:rsid w:val="00385187"/>
    <w:rsid w:val="0038594C"/>
    <w:rsid w:val="00385B5F"/>
    <w:rsid w:val="00385C06"/>
    <w:rsid w:val="00385D93"/>
    <w:rsid w:val="003865C0"/>
    <w:rsid w:val="00386E45"/>
    <w:rsid w:val="00387BD6"/>
    <w:rsid w:val="00387E9B"/>
    <w:rsid w:val="00387EA2"/>
    <w:rsid w:val="00390473"/>
    <w:rsid w:val="003906EF"/>
    <w:rsid w:val="003907C1"/>
    <w:rsid w:val="003907F9"/>
    <w:rsid w:val="003907FD"/>
    <w:rsid w:val="00390847"/>
    <w:rsid w:val="00391E40"/>
    <w:rsid w:val="00392176"/>
    <w:rsid w:val="003928D9"/>
    <w:rsid w:val="00393067"/>
    <w:rsid w:val="0039359E"/>
    <w:rsid w:val="00393A58"/>
    <w:rsid w:val="00393CB2"/>
    <w:rsid w:val="00393ED2"/>
    <w:rsid w:val="003948F1"/>
    <w:rsid w:val="00394D4C"/>
    <w:rsid w:val="003951DE"/>
    <w:rsid w:val="00395C6B"/>
    <w:rsid w:val="00396B69"/>
    <w:rsid w:val="0039700D"/>
    <w:rsid w:val="00397089"/>
    <w:rsid w:val="003972C7"/>
    <w:rsid w:val="003973F6"/>
    <w:rsid w:val="003A0077"/>
    <w:rsid w:val="003A1289"/>
    <w:rsid w:val="003A14B9"/>
    <w:rsid w:val="003A14E3"/>
    <w:rsid w:val="003A1C8A"/>
    <w:rsid w:val="003A1CED"/>
    <w:rsid w:val="003A3309"/>
    <w:rsid w:val="003A3375"/>
    <w:rsid w:val="003A3E38"/>
    <w:rsid w:val="003A3FD5"/>
    <w:rsid w:val="003A4F5B"/>
    <w:rsid w:val="003A50F6"/>
    <w:rsid w:val="003A5D20"/>
    <w:rsid w:val="003A6591"/>
    <w:rsid w:val="003A70BC"/>
    <w:rsid w:val="003A7208"/>
    <w:rsid w:val="003A781C"/>
    <w:rsid w:val="003A7968"/>
    <w:rsid w:val="003A7AA4"/>
    <w:rsid w:val="003B1129"/>
    <w:rsid w:val="003B113C"/>
    <w:rsid w:val="003B14A4"/>
    <w:rsid w:val="003B1B52"/>
    <w:rsid w:val="003B1FBF"/>
    <w:rsid w:val="003B2549"/>
    <w:rsid w:val="003B25D4"/>
    <w:rsid w:val="003B27D9"/>
    <w:rsid w:val="003B31E7"/>
    <w:rsid w:val="003B3D77"/>
    <w:rsid w:val="003B58DC"/>
    <w:rsid w:val="003B6180"/>
    <w:rsid w:val="003B6648"/>
    <w:rsid w:val="003B679B"/>
    <w:rsid w:val="003B69A0"/>
    <w:rsid w:val="003B6ADA"/>
    <w:rsid w:val="003B7A0F"/>
    <w:rsid w:val="003C001A"/>
    <w:rsid w:val="003C0026"/>
    <w:rsid w:val="003C00D7"/>
    <w:rsid w:val="003C0A8C"/>
    <w:rsid w:val="003C142F"/>
    <w:rsid w:val="003C2409"/>
    <w:rsid w:val="003C2EB2"/>
    <w:rsid w:val="003C4898"/>
    <w:rsid w:val="003C6081"/>
    <w:rsid w:val="003C663F"/>
    <w:rsid w:val="003C6662"/>
    <w:rsid w:val="003C66C8"/>
    <w:rsid w:val="003C6F12"/>
    <w:rsid w:val="003C7124"/>
    <w:rsid w:val="003C7794"/>
    <w:rsid w:val="003C779F"/>
    <w:rsid w:val="003C7FFA"/>
    <w:rsid w:val="003D03DB"/>
    <w:rsid w:val="003D087E"/>
    <w:rsid w:val="003D0A65"/>
    <w:rsid w:val="003D12A9"/>
    <w:rsid w:val="003D1AF6"/>
    <w:rsid w:val="003D1DE4"/>
    <w:rsid w:val="003D1F75"/>
    <w:rsid w:val="003D364A"/>
    <w:rsid w:val="003D3A72"/>
    <w:rsid w:val="003D3AF6"/>
    <w:rsid w:val="003D4115"/>
    <w:rsid w:val="003D4136"/>
    <w:rsid w:val="003D48FE"/>
    <w:rsid w:val="003D4A1C"/>
    <w:rsid w:val="003D4CDC"/>
    <w:rsid w:val="003D744E"/>
    <w:rsid w:val="003D7AD1"/>
    <w:rsid w:val="003E0439"/>
    <w:rsid w:val="003E11C5"/>
    <w:rsid w:val="003E17AF"/>
    <w:rsid w:val="003E1E64"/>
    <w:rsid w:val="003E2A5B"/>
    <w:rsid w:val="003E2B64"/>
    <w:rsid w:val="003E2C91"/>
    <w:rsid w:val="003E301A"/>
    <w:rsid w:val="003E3179"/>
    <w:rsid w:val="003E3382"/>
    <w:rsid w:val="003E4315"/>
    <w:rsid w:val="003E5C69"/>
    <w:rsid w:val="003E61D1"/>
    <w:rsid w:val="003E6290"/>
    <w:rsid w:val="003E69FD"/>
    <w:rsid w:val="003E6C31"/>
    <w:rsid w:val="003E6C35"/>
    <w:rsid w:val="003E75F7"/>
    <w:rsid w:val="003E79A7"/>
    <w:rsid w:val="003E7BDF"/>
    <w:rsid w:val="003F05AF"/>
    <w:rsid w:val="003F133B"/>
    <w:rsid w:val="003F1DEF"/>
    <w:rsid w:val="003F1F4C"/>
    <w:rsid w:val="003F25F7"/>
    <w:rsid w:val="003F273A"/>
    <w:rsid w:val="003F2B1D"/>
    <w:rsid w:val="003F3651"/>
    <w:rsid w:val="003F3998"/>
    <w:rsid w:val="003F4220"/>
    <w:rsid w:val="003F4BBA"/>
    <w:rsid w:val="003F58CD"/>
    <w:rsid w:val="003F6314"/>
    <w:rsid w:val="003F6CAA"/>
    <w:rsid w:val="003F7007"/>
    <w:rsid w:val="003F7FB6"/>
    <w:rsid w:val="004003CB"/>
    <w:rsid w:val="00400965"/>
    <w:rsid w:val="00400F37"/>
    <w:rsid w:val="0040114B"/>
    <w:rsid w:val="004013E1"/>
    <w:rsid w:val="004017A0"/>
    <w:rsid w:val="00401DF2"/>
    <w:rsid w:val="00401E8A"/>
    <w:rsid w:val="0040261E"/>
    <w:rsid w:val="004037AE"/>
    <w:rsid w:val="00403E38"/>
    <w:rsid w:val="004042CF"/>
    <w:rsid w:val="004043D3"/>
    <w:rsid w:val="00404C60"/>
    <w:rsid w:val="004051DE"/>
    <w:rsid w:val="00406205"/>
    <w:rsid w:val="00406D51"/>
    <w:rsid w:val="00406E29"/>
    <w:rsid w:val="00410B75"/>
    <w:rsid w:val="0041119A"/>
    <w:rsid w:val="004111DB"/>
    <w:rsid w:val="004117A3"/>
    <w:rsid w:val="00411CB4"/>
    <w:rsid w:val="00411D19"/>
    <w:rsid w:val="00414176"/>
    <w:rsid w:val="004145B0"/>
    <w:rsid w:val="0041467C"/>
    <w:rsid w:val="004155E5"/>
    <w:rsid w:val="004157EA"/>
    <w:rsid w:val="004173ED"/>
    <w:rsid w:val="00417AA2"/>
    <w:rsid w:val="004205BC"/>
    <w:rsid w:val="004227EA"/>
    <w:rsid w:val="00422929"/>
    <w:rsid w:val="00422955"/>
    <w:rsid w:val="00422A7B"/>
    <w:rsid w:val="004235E9"/>
    <w:rsid w:val="00423966"/>
    <w:rsid w:val="00423EA5"/>
    <w:rsid w:val="00423FE3"/>
    <w:rsid w:val="004241C4"/>
    <w:rsid w:val="00424FB3"/>
    <w:rsid w:val="00425730"/>
    <w:rsid w:val="0042598C"/>
    <w:rsid w:val="00425A4C"/>
    <w:rsid w:val="0042604B"/>
    <w:rsid w:val="00426A80"/>
    <w:rsid w:val="0042713E"/>
    <w:rsid w:val="00427609"/>
    <w:rsid w:val="004276C3"/>
    <w:rsid w:val="00427A3D"/>
    <w:rsid w:val="0043077D"/>
    <w:rsid w:val="00430E46"/>
    <w:rsid w:val="00430F3D"/>
    <w:rsid w:val="004313B1"/>
    <w:rsid w:val="00431493"/>
    <w:rsid w:val="004314B2"/>
    <w:rsid w:val="00431587"/>
    <w:rsid w:val="004319A1"/>
    <w:rsid w:val="004322F4"/>
    <w:rsid w:val="004329FD"/>
    <w:rsid w:val="004331E9"/>
    <w:rsid w:val="004333F8"/>
    <w:rsid w:val="004338CF"/>
    <w:rsid w:val="00433B15"/>
    <w:rsid w:val="00434047"/>
    <w:rsid w:val="004343F6"/>
    <w:rsid w:val="00434666"/>
    <w:rsid w:val="00435B1D"/>
    <w:rsid w:val="00435EC3"/>
    <w:rsid w:val="0043698C"/>
    <w:rsid w:val="00436E2E"/>
    <w:rsid w:val="00437464"/>
    <w:rsid w:val="00437944"/>
    <w:rsid w:val="004402C9"/>
    <w:rsid w:val="0044218D"/>
    <w:rsid w:val="004425FD"/>
    <w:rsid w:val="00442DDA"/>
    <w:rsid w:val="00443881"/>
    <w:rsid w:val="00444F27"/>
    <w:rsid w:val="0044512D"/>
    <w:rsid w:val="00445441"/>
    <w:rsid w:val="00445CD4"/>
    <w:rsid w:val="00447200"/>
    <w:rsid w:val="00447ED0"/>
    <w:rsid w:val="00447F6A"/>
    <w:rsid w:val="004500B0"/>
    <w:rsid w:val="004502BA"/>
    <w:rsid w:val="00451216"/>
    <w:rsid w:val="00451DD6"/>
    <w:rsid w:val="00451DE2"/>
    <w:rsid w:val="00451FA6"/>
    <w:rsid w:val="00451FD0"/>
    <w:rsid w:val="0045232F"/>
    <w:rsid w:val="0045238E"/>
    <w:rsid w:val="00452721"/>
    <w:rsid w:val="00452AC8"/>
    <w:rsid w:val="00452F14"/>
    <w:rsid w:val="00453EEF"/>
    <w:rsid w:val="00454A04"/>
    <w:rsid w:val="00454BDC"/>
    <w:rsid w:val="004554A6"/>
    <w:rsid w:val="0045558F"/>
    <w:rsid w:val="004560EE"/>
    <w:rsid w:val="00457DCC"/>
    <w:rsid w:val="00460589"/>
    <w:rsid w:val="00460A5C"/>
    <w:rsid w:val="00461380"/>
    <w:rsid w:val="00461997"/>
    <w:rsid w:val="0046205B"/>
    <w:rsid w:val="00462089"/>
    <w:rsid w:val="004629A8"/>
    <w:rsid w:val="00462FB4"/>
    <w:rsid w:val="004633C1"/>
    <w:rsid w:val="0046362C"/>
    <w:rsid w:val="00463649"/>
    <w:rsid w:val="00463BBF"/>
    <w:rsid w:val="00463C13"/>
    <w:rsid w:val="0046464F"/>
    <w:rsid w:val="004648DC"/>
    <w:rsid w:val="00464EA2"/>
    <w:rsid w:val="00464FF0"/>
    <w:rsid w:val="00465950"/>
    <w:rsid w:val="00465A13"/>
    <w:rsid w:val="00466514"/>
    <w:rsid w:val="00466A10"/>
    <w:rsid w:val="00466A4E"/>
    <w:rsid w:val="0046716D"/>
    <w:rsid w:val="00467452"/>
    <w:rsid w:val="00467599"/>
    <w:rsid w:val="0046794F"/>
    <w:rsid w:val="00467DF8"/>
    <w:rsid w:val="00470687"/>
    <w:rsid w:val="00470925"/>
    <w:rsid w:val="004709BB"/>
    <w:rsid w:val="004718A3"/>
    <w:rsid w:val="004720CF"/>
    <w:rsid w:val="00472388"/>
    <w:rsid w:val="004723C7"/>
    <w:rsid w:val="00472A52"/>
    <w:rsid w:val="004731E3"/>
    <w:rsid w:val="00473418"/>
    <w:rsid w:val="004739A1"/>
    <w:rsid w:val="00473B48"/>
    <w:rsid w:val="00473D5B"/>
    <w:rsid w:val="00475073"/>
    <w:rsid w:val="0047549D"/>
    <w:rsid w:val="0047565C"/>
    <w:rsid w:val="00476E0F"/>
    <w:rsid w:val="0047734C"/>
    <w:rsid w:val="00477940"/>
    <w:rsid w:val="00477AD0"/>
    <w:rsid w:val="00477B1A"/>
    <w:rsid w:val="00480037"/>
    <w:rsid w:val="00481D8E"/>
    <w:rsid w:val="00482003"/>
    <w:rsid w:val="00482C10"/>
    <w:rsid w:val="00482CF3"/>
    <w:rsid w:val="00483350"/>
    <w:rsid w:val="004836EB"/>
    <w:rsid w:val="00483BE2"/>
    <w:rsid w:val="004842BD"/>
    <w:rsid w:val="00484559"/>
    <w:rsid w:val="004845A9"/>
    <w:rsid w:val="00484FF6"/>
    <w:rsid w:val="00485062"/>
    <w:rsid w:val="00485FC0"/>
    <w:rsid w:val="00486AB2"/>
    <w:rsid w:val="00486BF3"/>
    <w:rsid w:val="004874C6"/>
    <w:rsid w:val="00487F59"/>
    <w:rsid w:val="00490501"/>
    <w:rsid w:val="00490B0F"/>
    <w:rsid w:val="00490B59"/>
    <w:rsid w:val="0049153C"/>
    <w:rsid w:val="004915CA"/>
    <w:rsid w:val="004916BC"/>
    <w:rsid w:val="004919BC"/>
    <w:rsid w:val="0049244D"/>
    <w:rsid w:val="004926FB"/>
    <w:rsid w:val="00493726"/>
    <w:rsid w:val="00495109"/>
    <w:rsid w:val="00495374"/>
    <w:rsid w:val="00495A86"/>
    <w:rsid w:val="0049621C"/>
    <w:rsid w:val="00496407"/>
    <w:rsid w:val="004A0039"/>
    <w:rsid w:val="004A0C83"/>
    <w:rsid w:val="004A0F85"/>
    <w:rsid w:val="004A175E"/>
    <w:rsid w:val="004A2031"/>
    <w:rsid w:val="004A23C1"/>
    <w:rsid w:val="004A25AC"/>
    <w:rsid w:val="004A2B63"/>
    <w:rsid w:val="004A2CFF"/>
    <w:rsid w:val="004A2D19"/>
    <w:rsid w:val="004A2DB1"/>
    <w:rsid w:val="004A3376"/>
    <w:rsid w:val="004A3B6E"/>
    <w:rsid w:val="004A3F26"/>
    <w:rsid w:val="004A5607"/>
    <w:rsid w:val="004A59EF"/>
    <w:rsid w:val="004A68CE"/>
    <w:rsid w:val="004A724F"/>
    <w:rsid w:val="004A72A6"/>
    <w:rsid w:val="004A7DB0"/>
    <w:rsid w:val="004A7DC6"/>
    <w:rsid w:val="004B0091"/>
    <w:rsid w:val="004B038F"/>
    <w:rsid w:val="004B040A"/>
    <w:rsid w:val="004B0822"/>
    <w:rsid w:val="004B183D"/>
    <w:rsid w:val="004B18B8"/>
    <w:rsid w:val="004B1F09"/>
    <w:rsid w:val="004B201D"/>
    <w:rsid w:val="004B3719"/>
    <w:rsid w:val="004B63EE"/>
    <w:rsid w:val="004B776E"/>
    <w:rsid w:val="004B7920"/>
    <w:rsid w:val="004B7EC8"/>
    <w:rsid w:val="004C01B1"/>
    <w:rsid w:val="004C028C"/>
    <w:rsid w:val="004C02B0"/>
    <w:rsid w:val="004C0464"/>
    <w:rsid w:val="004C0901"/>
    <w:rsid w:val="004C0B25"/>
    <w:rsid w:val="004C1F39"/>
    <w:rsid w:val="004C2D69"/>
    <w:rsid w:val="004C2E5A"/>
    <w:rsid w:val="004C3D25"/>
    <w:rsid w:val="004C3E42"/>
    <w:rsid w:val="004C5193"/>
    <w:rsid w:val="004C53AD"/>
    <w:rsid w:val="004C54C0"/>
    <w:rsid w:val="004C576F"/>
    <w:rsid w:val="004C5B69"/>
    <w:rsid w:val="004C6418"/>
    <w:rsid w:val="004C6D8E"/>
    <w:rsid w:val="004D05E6"/>
    <w:rsid w:val="004D06D6"/>
    <w:rsid w:val="004D0C2A"/>
    <w:rsid w:val="004D0F44"/>
    <w:rsid w:val="004D1C31"/>
    <w:rsid w:val="004D1DA9"/>
    <w:rsid w:val="004D22F8"/>
    <w:rsid w:val="004D6122"/>
    <w:rsid w:val="004D6998"/>
    <w:rsid w:val="004D69F9"/>
    <w:rsid w:val="004D6CED"/>
    <w:rsid w:val="004D6FB0"/>
    <w:rsid w:val="004D6FEC"/>
    <w:rsid w:val="004D7286"/>
    <w:rsid w:val="004D7D87"/>
    <w:rsid w:val="004E0B13"/>
    <w:rsid w:val="004E177A"/>
    <w:rsid w:val="004E226F"/>
    <w:rsid w:val="004E4D7A"/>
    <w:rsid w:val="004E5014"/>
    <w:rsid w:val="004E51C2"/>
    <w:rsid w:val="004E7EC5"/>
    <w:rsid w:val="004F0053"/>
    <w:rsid w:val="004F1354"/>
    <w:rsid w:val="004F15B6"/>
    <w:rsid w:val="004F1908"/>
    <w:rsid w:val="004F1CC7"/>
    <w:rsid w:val="004F20EE"/>
    <w:rsid w:val="004F2110"/>
    <w:rsid w:val="004F2B7C"/>
    <w:rsid w:val="004F2D35"/>
    <w:rsid w:val="004F3592"/>
    <w:rsid w:val="004F39A7"/>
    <w:rsid w:val="004F4830"/>
    <w:rsid w:val="004F5339"/>
    <w:rsid w:val="004F58AD"/>
    <w:rsid w:val="004F5D5D"/>
    <w:rsid w:val="004F6233"/>
    <w:rsid w:val="004F64D4"/>
    <w:rsid w:val="004F681F"/>
    <w:rsid w:val="004F685A"/>
    <w:rsid w:val="004F6ABC"/>
    <w:rsid w:val="004F6CA0"/>
    <w:rsid w:val="004F6D60"/>
    <w:rsid w:val="004F6ED2"/>
    <w:rsid w:val="004F7033"/>
    <w:rsid w:val="0050013D"/>
    <w:rsid w:val="0050088E"/>
    <w:rsid w:val="00500D59"/>
    <w:rsid w:val="00501331"/>
    <w:rsid w:val="005015FA"/>
    <w:rsid w:val="00501959"/>
    <w:rsid w:val="005021A1"/>
    <w:rsid w:val="00502C8F"/>
    <w:rsid w:val="00502D0E"/>
    <w:rsid w:val="005030B5"/>
    <w:rsid w:val="00503345"/>
    <w:rsid w:val="0050357F"/>
    <w:rsid w:val="00503825"/>
    <w:rsid w:val="0050415B"/>
    <w:rsid w:val="00504B52"/>
    <w:rsid w:val="005051C0"/>
    <w:rsid w:val="00505C86"/>
    <w:rsid w:val="00506021"/>
    <w:rsid w:val="00507A05"/>
    <w:rsid w:val="00507F50"/>
    <w:rsid w:val="00510BEE"/>
    <w:rsid w:val="005112DC"/>
    <w:rsid w:val="00511432"/>
    <w:rsid w:val="005119B5"/>
    <w:rsid w:val="00511A4E"/>
    <w:rsid w:val="00511B98"/>
    <w:rsid w:val="00512177"/>
    <w:rsid w:val="00512360"/>
    <w:rsid w:val="00513C22"/>
    <w:rsid w:val="00513E36"/>
    <w:rsid w:val="005148F6"/>
    <w:rsid w:val="00514B7C"/>
    <w:rsid w:val="00514FDE"/>
    <w:rsid w:val="0051555F"/>
    <w:rsid w:val="0051558B"/>
    <w:rsid w:val="00515A3A"/>
    <w:rsid w:val="00515BF7"/>
    <w:rsid w:val="00515E63"/>
    <w:rsid w:val="00515E6D"/>
    <w:rsid w:val="00516131"/>
    <w:rsid w:val="00516777"/>
    <w:rsid w:val="00516941"/>
    <w:rsid w:val="005175DA"/>
    <w:rsid w:val="00517925"/>
    <w:rsid w:val="0052060E"/>
    <w:rsid w:val="00521BBC"/>
    <w:rsid w:val="00521C48"/>
    <w:rsid w:val="00521FED"/>
    <w:rsid w:val="005223CA"/>
    <w:rsid w:val="005224D5"/>
    <w:rsid w:val="00523032"/>
    <w:rsid w:val="005256CD"/>
    <w:rsid w:val="005256DC"/>
    <w:rsid w:val="00526A3E"/>
    <w:rsid w:val="00526FC8"/>
    <w:rsid w:val="00527229"/>
    <w:rsid w:val="005272EC"/>
    <w:rsid w:val="0052749E"/>
    <w:rsid w:val="00527D6C"/>
    <w:rsid w:val="00527FD9"/>
    <w:rsid w:val="005301A3"/>
    <w:rsid w:val="0053049B"/>
    <w:rsid w:val="00530DF8"/>
    <w:rsid w:val="005315DD"/>
    <w:rsid w:val="00531CE3"/>
    <w:rsid w:val="00531D8E"/>
    <w:rsid w:val="00532615"/>
    <w:rsid w:val="00532D8C"/>
    <w:rsid w:val="00532F0F"/>
    <w:rsid w:val="005336E8"/>
    <w:rsid w:val="00533867"/>
    <w:rsid w:val="00533944"/>
    <w:rsid w:val="00533EE8"/>
    <w:rsid w:val="0053482A"/>
    <w:rsid w:val="005351A3"/>
    <w:rsid w:val="0053536A"/>
    <w:rsid w:val="0053547B"/>
    <w:rsid w:val="005358DC"/>
    <w:rsid w:val="00536414"/>
    <w:rsid w:val="00536C18"/>
    <w:rsid w:val="00536D02"/>
    <w:rsid w:val="00537304"/>
    <w:rsid w:val="00537307"/>
    <w:rsid w:val="00537475"/>
    <w:rsid w:val="00537B4E"/>
    <w:rsid w:val="00537D26"/>
    <w:rsid w:val="005400AC"/>
    <w:rsid w:val="00540A71"/>
    <w:rsid w:val="00540D9F"/>
    <w:rsid w:val="005410A0"/>
    <w:rsid w:val="005410D9"/>
    <w:rsid w:val="0054133C"/>
    <w:rsid w:val="005415B9"/>
    <w:rsid w:val="00543AEE"/>
    <w:rsid w:val="005443EF"/>
    <w:rsid w:val="00544C39"/>
    <w:rsid w:val="005452BC"/>
    <w:rsid w:val="0054543D"/>
    <w:rsid w:val="00545484"/>
    <w:rsid w:val="00545830"/>
    <w:rsid w:val="00545BC6"/>
    <w:rsid w:val="00546402"/>
    <w:rsid w:val="00546B08"/>
    <w:rsid w:val="00546F19"/>
    <w:rsid w:val="00547476"/>
    <w:rsid w:val="00550052"/>
    <w:rsid w:val="00550197"/>
    <w:rsid w:val="005504BA"/>
    <w:rsid w:val="00550945"/>
    <w:rsid w:val="00550FE8"/>
    <w:rsid w:val="0055113D"/>
    <w:rsid w:val="0055226F"/>
    <w:rsid w:val="005523F2"/>
    <w:rsid w:val="00552E37"/>
    <w:rsid w:val="00553395"/>
    <w:rsid w:val="005534C8"/>
    <w:rsid w:val="005534C9"/>
    <w:rsid w:val="0055376A"/>
    <w:rsid w:val="005545E9"/>
    <w:rsid w:val="00554DA4"/>
    <w:rsid w:val="00554DD9"/>
    <w:rsid w:val="005553DF"/>
    <w:rsid w:val="00555446"/>
    <w:rsid w:val="00555911"/>
    <w:rsid w:val="00555D43"/>
    <w:rsid w:val="0055644A"/>
    <w:rsid w:val="005565DB"/>
    <w:rsid w:val="00556A0B"/>
    <w:rsid w:val="00557C3E"/>
    <w:rsid w:val="00560FD0"/>
    <w:rsid w:val="00561D7F"/>
    <w:rsid w:val="0056299A"/>
    <w:rsid w:val="00562D0F"/>
    <w:rsid w:val="00562DD0"/>
    <w:rsid w:val="00563CDC"/>
    <w:rsid w:val="0056410F"/>
    <w:rsid w:val="00564E08"/>
    <w:rsid w:val="005650E7"/>
    <w:rsid w:val="0056569C"/>
    <w:rsid w:val="005657DD"/>
    <w:rsid w:val="005666D1"/>
    <w:rsid w:val="005667C5"/>
    <w:rsid w:val="0056698B"/>
    <w:rsid w:val="00566F88"/>
    <w:rsid w:val="005670AF"/>
    <w:rsid w:val="005701DA"/>
    <w:rsid w:val="005701FF"/>
    <w:rsid w:val="005703EA"/>
    <w:rsid w:val="00570DF6"/>
    <w:rsid w:val="0057137E"/>
    <w:rsid w:val="005725CD"/>
    <w:rsid w:val="005734AD"/>
    <w:rsid w:val="0057415B"/>
    <w:rsid w:val="00574A5F"/>
    <w:rsid w:val="005753AE"/>
    <w:rsid w:val="00575701"/>
    <w:rsid w:val="00575A4C"/>
    <w:rsid w:val="00575E35"/>
    <w:rsid w:val="00576309"/>
    <w:rsid w:val="005765A2"/>
    <w:rsid w:val="00577398"/>
    <w:rsid w:val="00577430"/>
    <w:rsid w:val="00577AAD"/>
    <w:rsid w:val="00577C6F"/>
    <w:rsid w:val="005808A1"/>
    <w:rsid w:val="00580B1E"/>
    <w:rsid w:val="00581AE4"/>
    <w:rsid w:val="00581B39"/>
    <w:rsid w:val="00581D96"/>
    <w:rsid w:val="00581E8C"/>
    <w:rsid w:val="00581FC4"/>
    <w:rsid w:val="005823D8"/>
    <w:rsid w:val="00582A0D"/>
    <w:rsid w:val="00582FF9"/>
    <w:rsid w:val="00584258"/>
    <w:rsid w:val="00585166"/>
    <w:rsid w:val="005854CB"/>
    <w:rsid w:val="00585BC1"/>
    <w:rsid w:val="0058619B"/>
    <w:rsid w:val="00586244"/>
    <w:rsid w:val="00586479"/>
    <w:rsid w:val="0058775A"/>
    <w:rsid w:val="00587D49"/>
    <w:rsid w:val="00590570"/>
    <w:rsid w:val="00590587"/>
    <w:rsid w:val="00592519"/>
    <w:rsid w:val="0059398E"/>
    <w:rsid w:val="00593EAD"/>
    <w:rsid w:val="00593FDB"/>
    <w:rsid w:val="00594452"/>
    <w:rsid w:val="00594F2B"/>
    <w:rsid w:val="0059514A"/>
    <w:rsid w:val="005956E5"/>
    <w:rsid w:val="00595886"/>
    <w:rsid w:val="00595EA8"/>
    <w:rsid w:val="00596B63"/>
    <w:rsid w:val="00597F9F"/>
    <w:rsid w:val="005A0CA0"/>
    <w:rsid w:val="005A106F"/>
    <w:rsid w:val="005A18A6"/>
    <w:rsid w:val="005A1ED1"/>
    <w:rsid w:val="005A21E6"/>
    <w:rsid w:val="005A2983"/>
    <w:rsid w:val="005A2BE7"/>
    <w:rsid w:val="005A2F34"/>
    <w:rsid w:val="005A414E"/>
    <w:rsid w:val="005A4EA8"/>
    <w:rsid w:val="005A52F8"/>
    <w:rsid w:val="005A5794"/>
    <w:rsid w:val="005A5B46"/>
    <w:rsid w:val="005A6075"/>
    <w:rsid w:val="005A68F5"/>
    <w:rsid w:val="005A6A2C"/>
    <w:rsid w:val="005A6E0F"/>
    <w:rsid w:val="005A7AA0"/>
    <w:rsid w:val="005B0153"/>
    <w:rsid w:val="005B01CC"/>
    <w:rsid w:val="005B08AC"/>
    <w:rsid w:val="005B0A11"/>
    <w:rsid w:val="005B0E5F"/>
    <w:rsid w:val="005B1370"/>
    <w:rsid w:val="005B1C66"/>
    <w:rsid w:val="005B1E85"/>
    <w:rsid w:val="005B2D81"/>
    <w:rsid w:val="005B323A"/>
    <w:rsid w:val="005B386D"/>
    <w:rsid w:val="005B5850"/>
    <w:rsid w:val="005B62C0"/>
    <w:rsid w:val="005B685B"/>
    <w:rsid w:val="005B715A"/>
    <w:rsid w:val="005B7D99"/>
    <w:rsid w:val="005C020D"/>
    <w:rsid w:val="005C119B"/>
    <w:rsid w:val="005C1215"/>
    <w:rsid w:val="005C13FF"/>
    <w:rsid w:val="005C160B"/>
    <w:rsid w:val="005C1823"/>
    <w:rsid w:val="005C1F86"/>
    <w:rsid w:val="005C26BB"/>
    <w:rsid w:val="005C2E38"/>
    <w:rsid w:val="005C3E79"/>
    <w:rsid w:val="005C47AA"/>
    <w:rsid w:val="005C4D00"/>
    <w:rsid w:val="005C4F04"/>
    <w:rsid w:val="005C5212"/>
    <w:rsid w:val="005C5F63"/>
    <w:rsid w:val="005C753E"/>
    <w:rsid w:val="005C7BBC"/>
    <w:rsid w:val="005D0CC2"/>
    <w:rsid w:val="005D0E0E"/>
    <w:rsid w:val="005D156C"/>
    <w:rsid w:val="005D33F4"/>
    <w:rsid w:val="005D3F89"/>
    <w:rsid w:val="005D50C0"/>
    <w:rsid w:val="005D59F3"/>
    <w:rsid w:val="005D5B5C"/>
    <w:rsid w:val="005D5C82"/>
    <w:rsid w:val="005D60A6"/>
    <w:rsid w:val="005D63C1"/>
    <w:rsid w:val="005D66BC"/>
    <w:rsid w:val="005D6B96"/>
    <w:rsid w:val="005D6BC1"/>
    <w:rsid w:val="005D6DF0"/>
    <w:rsid w:val="005E0584"/>
    <w:rsid w:val="005E0BFB"/>
    <w:rsid w:val="005E0C22"/>
    <w:rsid w:val="005E1704"/>
    <w:rsid w:val="005E19FE"/>
    <w:rsid w:val="005E1EA7"/>
    <w:rsid w:val="005E2315"/>
    <w:rsid w:val="005E2317"/>
    <w:rsid w:val="005E2326"/>
    <w:rsid w:val="005E24E2"/>
    <w:rsid w:val="005E285B"/>
    <w:rsid w:val="005E413E"/>
    <w:rsid w:val="005E41B0"/>
    <w:rsid w:val="005E41D3"/>
    <w:rsid w:val="005E491D"/>
    <w:rsid w:val="005E4C23"/>
    <w:rsid w:val="005E5FE9"/>
    <w:rsid w:val="005E621B"/>
    <w:rsid w:val="005E6ED8"/>
    <w:rsid w:val="005E77B4"/>
    <w:rsid w:val="005E7EA6"/>
    <w:rsid w:val="005F001F"/>
    <w:rsid w:val="005F059D"/>
    <w:rsid w:val="005F06E6"/>
    <w:rsid w:val="005F0A1F"/>
    <w:rsid w:val="005F0DDC"/>
    <w:rsid w:val="005F0E26"/>
    <w:rsid w:val="005F1589"/>
    <w:rsid w:val="005F18B3"/>
    <w:rsid w:val="005F2060"/>
    <w:rsid w:val="005F22B5"/>
    <w:rsid w:val="005F33E2"/>
    <w:rsid w:val="005F3524"/>
    <w:rsid w:val="005F394F"/>
    <w:rsid w:val="005F411A"/>
    <w:rsid w:val="005F4497"/>
    <w:rsid w:val="005F5C5C"/>
    <w:rsid w:val="005F7AE8"/>
    <w:rsid w:val="00600062"/>
    <w:rsid w:val="00600070"/>
    <w:rsid w:val="00600915"/>
    <w:rsid w:val="00600A14"/>
    <w:rsid w:val="0060113E"/>
    <w:rsid w:val="00601485"/>
    <w:rsid w:val="006016A3"/>
    <w:rsid w:val="006021AC"/>
    <w:rsid w:val="00602360"/>
    <w:rsid w:val="006023ED"/>
    <w:rsid w:val="006038FE"/>
    <w:rsid w:val="00603C97"/>
    <w:rsid w:val="00603D6C"/>
    <w:rsid w:val="006042E7"/>
    <w:rsid w:val="0060447A"/>
    <w:rsid w:val="00604B1B"/>
    <w:rsid w:val="0060538E"/>
    <w:rsid w:val="006053F5"/>
    <w:rsid w:val="00605991"/>
    <w:rsid w:val="00606031"/>
    <w:rsid w:val="0060681F"/>
    <w:rsid w:val="006068D1"/>
    <w:rsid w:val="00606F5F"/>
    <w:rsid w:val="00606FB7"/>
    <w:rsid w:val="00606FC0"/>
    <w:rsid w:val="0060707E"/>
    <w:rsid w:val="0060737C"/>
    <w:rsid w:val="006073C1"/>
    <w:rsid w:val="0060787C"/>
    <w:rsid w:val="0060799C"/>
    <w:rsid w:val="00607D5D"/>
    <w:rsid w:val="006118AB"/>
    <w:rsid w:val="0061272E"/>
    <w:rsid w:val="00612A5E"/>
    <w:rsid w:val="006136BF"/>
    <w:rsid w:val="00613714"/>
    <w:rsid w:val="00614265"/>
    <w:rsid w:val="006144B3"/>
    <w:rsid w:val="00614AD8"/>
    <w:rsid w:val="00615188"/>
    <w:rsid w:val="00616574"/>
    <w:rsid w:val="00616931"/>
    <w:rsid w:val="00616E31"/>
    <w:rsid w:val="00616FAF"/>
    <w:rsid w:val="00617904"/>
    <w:rsid w:val="00617BB9"/>
    <w:rsid w:val="00617E15"/>
    <w:rsid w:val="00620328"/>
    <w:rsid w:val="006217EA"/>
    <w:rsid w:val="00621929"/>
    <w:rsid w:val="0062239C"/>
    <w:rsid w:val="00622454"/>
    <w:rsid w:val="00622459"/>
    <w:rsid w:val="00623A49"/>
    <w:rsid w:val="00623B46"/>
    <w:rsid w:val="00623C7F"/>
    <w:rsid w:val="00625456"/>
    <w:rsid w:val="00625BE9"/>
    <w:rsid w:val="00626736"/>
    <w:rsid w:val="00626787"/>
    <w:rsid w:val="006276DF"/>
    <w:rsid w:val="006278AF"/>
    <w:rsid w:val="00627DB5"/>
    <w:rsid w:val="0063014D"/>
    <w:rsid w:val="00630B2C"/>
    <w:rsid w:val="00630B88"/>
    <w:rsid w:val="006319D8"/>
    <w:rsid w:val="006327DA"/>
    <w:rsid w:val="00632A3E"/>
    <w:rsid w:val="00632D78"/>
    <w:rsid w:val="00633400"/>
    <w:rsid w:val="00633C4A"/>
    <w:rsid w:val="00633D03"/>
    <w:rsid w:val="0063404A"/>
    <w:rsid w:val="00634701"/>
    <w:rsid w:val="00634E6B"/>
    <w:rsid w:val="0063526F"/>
    <w:rsid w:val="00635548"/>
    <w:rsid w:val="006362A3"/>
    <w:rsid w:val="00637316"/>
    <w:rsid w:val="0063748E"/>
    <w:rsid w:val="0063767A"/>
    <w:rsid w:val="0063777B"/>
    <w:rsid w:val="00637922"/>
    <w:rsid w:val="0063793E"/>
    <w:rsid w:val="00637E26"/>
    <w:rsid w:val="00637FB6"/>
    <w:rsid w:val="00641191"/>
    <w:rsid w:val="006416B1"/>
    <w:rsid w:val="006421F8"/>
    <w:rsid w:val="006428EE"/>
    <w:rsid w:val="006432A0"/>
    <w:rsid w:val="006440FA"/>
    <w:rsid w:val="00644A11"/>
    <w:rsid w:val="00644BC6"/>
    <w:rsid w:val="00646D46"/>
    <w:rsid w:val="0064758F"/>
    <w:rsid w:val="00647614"/>
    <w:rsid w:val="00647A98"/>
    <w:rsid w:val="00647E4B"/>
    <w:rsid w:val="006502A1"/>
    <w:rsid w:val="006506DF"/>
    <w:rsid w:val="006509C9"/>
    <w:rsid w:val="006519CD"/>
    <w:rsid w:val="00651E84"/>
    <w:rsid w:val="006523CE"/>
    <w:rsid w:val="00652479"/>
    <w:rsid w:val="00652B4B"/>
    <w:rsid w:val="00652D62"/>
    <w:rsid w:val="00653A74"/>
    <w:rsid w:val="006541F3"/>
    <w:rsid w:val="00655718"/>
    <w:rsid w:val="00656729"/>
    <w:rsid w:val="00656947"/>
    <w:rsid w:val="00657280"/>
    <w:rsid w:val="00657BC4"/>
    <w:rsid w:val="006605E5"/>
    <w:rsid w:val="0066065F"/>
    <w:rsid w:val="006607F1"/>
    <w:rsid w:val="00660963"/>
    <w:rsid w:val="00660C31"/>
    <w:rsid w:val="00661774"/>
    <w:rsid w:val="00661A74"/>
    <w:rsid w:val="00661C80"/>
    <w:rsid w:val="0066288F"/>
    <w:rsid w:val="00663146"/>
    <w:rsid w:val="006631AE"/>
    <w:rsid w:val="00664417"/>
    <w:rsid w:val="006644FF"/>
    <w:rsid w:val="006649DC"/>
    <w:rsid w:val="00664B05"/>
    <w:rsid w:val="00664B4F"/>
    <w:rsid w:val="00665488"/>
    <w:rsid w:val="00665C95"/>
    <w:rsid w:val="0066740A"/>
    <w:rsid w:val="00667B60"/>
    <w:rsid w:val="006701FB"/>
    <w:rsid w:val="00670B1E"/>
    <w:rsid w:val="006718D9"/>
    <w:rsid w:val="006718F8"/>
    <w:rsid w:val="00671C97"/>
    <w:rsid w:val="0067309A"/>
    <w:rsid w:val="00673119"/>
    <w:rsid w:val="00673B76"/>
    <w:rsid w:val="006754F1"/>
    <w:rsid w:val="006760B6"/>
    <w:rsid w:val="006760C9"/>
    <w:rsid w:val="00677726"/>
    <w:rsid w:val="006777D7"/>
    <w:rsid w:val="00680175"/>
    <w:rsid w:val="006808A4"/>
    <w:rsid w:val="00680CF0"/>
    <w:rsid w:val="006811FF"/>
    <w:rsid w:val="0068124C"/>
    <w:rsid w:val="0068175A"/>
    <w:rsid w:val="006819D7"/>
    <w:rsid w:val="0068267B"/>
    <w:rsid w:val="00682BF8"/>
    <w:rsid w:val="00683450"/>
    <w:rsid w:val="006837F5"/>
    <w:rsid w:val="00683A69"/>
    <w:rsid w:val="00683E4D"/>
    <w:rsid w:val="00683F21"/>
    <w:rsid w:val="00684895"/>
    <w:rsid w:val="006858F8"/>
    <w:rsid w:val="00685BAE"/>
    <w:rsid w:val="00686323"/>
    <w:rsid w:val="0068662A"/>
    <w:rsid w:val="0068688A"/>
    <w:rsid w:val="006872CA"/>
    <w:rsid w:val="00687AD3"/>
    <w:rsid w:val="00687EDA"/>
    <w:rsid w:val="00687EF7"/>
    <w:rsid w:val="00690090"/>
    <w:rsid w:val="006902C1"/>
    <w:rsid w:val="00691B22"/>
    <w:rsid w:val="00691C9D"/>
    <w:rsid w:val="006931F6"/>
    <w:rsid w:val="0069379F"/>
    <w:rsid w:val="0069460A"/>
    <w:rsid w:val="00694970"/>
    <w:rsid w:val="00694AEB"/>
    <w:rsid w:val="00694D3C"/>
    <w:rsid w:val="00694E1F"/>
    <w:rsid w:val="00694F5E"/>
    <w:rsid w:val="006957AD"/>
    <w:rsid w:val="00695BBF"/>
    <w:rsid w:val="00695C66"/>
    <w:rsid w:val="006960C6"/>
    <w:rsid w:val="006963DE"/>
    <w:rsid w:val="00696C4D"/>
    <w:rsid w:val="00696D93"/>
    <w:rsid w:val="00696FB4"/>
    <w:rsid w:val="0069730B"/>
    <w:rsid w:val="006A09AD"/>
    <w:rsid w:val="006A0E15"/>
    <w:rsid w:val="006A0F5C"/>
    <w:rsid w:val="006A287A"/>
    <w:rsid w:val="006A3729"/>
    <w:rsid w:val="006A3869"/>
    <w:rsid w:val="006A459B"/>
    <w:rsid w:val="006A45BD"/>
    <w:rsid w:val="006A4619"/>
    <w:rsid w:val="006A53BF"/>
    <w:rsid w:val="006A5400"/>
    <w:rsid w:val="006A645B"/>
    <w:rsid w:val="006A6F7A"/>
    <w:rsid w:val="006A70C2"/>
    <w:rsid w:val="006A7856"/>
    <w:rsid w:val="006B09E4"/>
    <w:rsid w:val="006B101E"/>
    <w:rsid w:val="006B1DF2"/>
    <w:rsid w:val="006B2DE4"/>
    <w:rsid w:val="006B2EF0"/>
    <w:rsid w:val="006B3A80"/>
    <w:rsid w:val="006B47E2"/>
    <w:rsid w:val="006B4D66"/>
    <w:rsid w:val="006B55B6"/>
    <w:rsid w:val="006B6324"/>
    <w:rsid w:val="006B7258"/>
    <w:rsid w:val="006B7A91"/>
    <w:rsid w:val="006B7E9F"/>
    <w:rsid w:val="006C0011"/>
    <w:rsid w:val="006C0633"/>
    <w:rsid w:val="006C07F4"/>
    <w:rsid w:val="006C0FD4"/>
    <w:rsid w:val="006C11EF"/>
    <w:rsid w:val="006C1492"/>
    <w:rsid w:val="006C1ACF"/>
    <w:rsid w:val="006C1EA4"/>
    <w:rsid w:val="006C2811"/>
    <w:rsid w:val="006C3095"/>
    <w:rsid w:val="006C39D0"/>
    <w:rsid w:val="006C3F73"/>
    <w:rsid w:val="006C45C5"/>
    <w:rsid w:val="006C5350"/>
    <w:rsid w:val="006C53FA"/>
    <w:rsid w:val="006C5511"/>
    <w:rsid w:val="006C5AF2"/>
    <w:rsid w:val="006C5FCF"/>
    <w:rsid w:val="006C6CDB"/>
    <w:rsid w:val="006C7D1B"/>
    <w:rsid w:val="006C7EC9"/>
    <w:rsid w:val="006D01AC"/>
    <w:rsid w:val="006D04AD"/>
    <w:rsid w:val="006D14FC"/>
    <w:rsid w:val="006D1EBA"/>
    <w:rsid w:val="006D2283"/>
    <w:rsid w:val="006D2CD9"/>
    <w:rsid w:val="006D36B9"/>
    <w:rsid w:val="006D3A2C"/>
    <w:rsid w:val="006D4108"/>
    <w:rsid w:val="006D449E"/>
    <w:rsid w:val="006D4508"/>
    <w:rsid w:val="006D47E8"/>
    <w:rsid w:val="006D49FD"/>
    <w:rsid w:val="006D4D3B"/>
    <w:rsid w:val="006D528B"/>
    <w:rsid w:val="006D537D"/>
    <w:rsid w:val="006D59FF"/>
    <w:rsid w:val="006D6C0C"/>
    <w:rsid w:val="006E10D4"/>
    <w:rsid w:val="006E14FD"/>
    <w:rsid w:val="006E287E"/>
    <w:rsid w:val="006E2ADC"/>
    <w:rsid w:val="006E2E86"/>
    <w:rsid w:val="006E306B"/>
    <w:rsid w:val="006E3D9B"/>
    <w:rsid w:val="006E4A4B"/>
    <w:rsid w:val="006E4CBE"/>
    <w:rsid w:val="006E521C"/>
    <w:rsid w:val="006E5810"/>
    <w:rsid w:val="006E5F0E"/>
    <w:rsid w:val="006E6B88"/>
    <w:rsid w:val="006E7557"/>
    <w:rsid w:val="006E7D8B"/>
    <w:rsid w:val="006F028B"/>
    <w:rsid w:val="006F057C"/>
    <w:rsid w:val="006F06F8"/>
    <w:rsid w:val="006F0E9A"/>
    <w:rsid w:val="006F1956"/>
    <w:rsid w:val="006F1D29"/>
    <w:rsid w:val="006F1F92"/>
    <w:rsid w:val="006F222D"/>
    <w:rsid w:val="006F35A9"/>
    <w:rsid w:val="006F3A5D"/>
    <w:rsid w:val="006F3AD7"/>
    <w:rsid w:val="006F3B5F"/>
    <w:rsid w:val="006F44C4"/>
    <w:rsid w:val="006F50E2"/>
    <w:rsid w:val="006F512C"/>
    <w:rsid w:val="006F5560"/>
    <w:rsid w:val="006F5D0B"/>
    <w:rsid w:val="006F6309"/>
    <w:rsid w:val="006F638C"/>
    <w:rsid w:val="006F64D8"/>
    <w:rsid w:val="006F7A25"/>
    <w:rsid w:val="006F7BF3"/>
    <w:rsid w:val="00700907"/>
    <w:rsid w:val="00701B5F"/>
    <w:rsid w:val="00702360"/>
    <w:rsid w:val="007026B8"/>
    <w:rsid w:val="007039D9"/>
    <w:rsid w:val="00703A3B"/>
    <w:rsid w:val="00704662"/>
    <w:rsid w:val="00704CD7"/>
    <w:rsid w:val="0070597E"/>
    <w:rsid w:val="00705C3C"/>
    <w:rsid w:val="0070646A"/>
    <w:rsid w:val="0070740E"/>
    <w:rsid w:val="00707720"/>
    <w:rsid w:val="0070772C"/>
    <w:rsid w:val="00707A40"/>
    <w:rsid w:val="007102D0"/>
    <w:rsid w:val="0071057C"/>
    <w:rsid w:val="007107F9"/>
    <w:rsid w:val="00710DFE"/>
    <w:rsid w:val="007118C3"/>
    <w:rsid w:val="00712611"/>
    <w:rsid w:val="00712747"/>
    <w:rsid w:val="007127CD"/>
    <w:rsid w:val="00712A43"/>
    <w:rsid w:val="00712BE0"/>
    <w:rsid w:val="00712D96"/>
    <w:rsid w:val="007137D6"/>
    <w:rsid w:val="007139F1"/>
    <w:rsid w:val="00713FD1"/>
    <w:rsid w:val="00714500"/>
    <w:rsid w:val="00715B81"/>
    <w:rsid w:val="00716087"/>
    <w:rsid w:val="007160A9"/>
    <w:rsid w:val="007162F0"/>
    <w:rsid w:val="007167CA"/>
    <w:rsid w:val="00716B79"/>
    <w:rsid w:val="0071719F"/>
    <w:rsid w:val="00717B00"/>
    <w:rsid w:val="0072021C"/>
    <w:rsid w:val="0072025D"/>
    <w:rsid w:val="00720A8B"/>
    <w:rsid w:val="00721415"/>
    <w:rsid w:val="00721442"/>
    <w:rsid w:val="00721642"/>
    <w:rsid w:val="00722579"/>
    <w:rsid w:val="00722A46"/>
    <w:rsid w:val="00723044"/>
    <w:rsid w:val="00724304"/>
    <w:rsid w:val="0072430B"/>
    <w:rsid w:val="00724644"/>
    <w:rsid w:val="00724808"/>
    <w:rsid w:val="00726231"/>
    <w:rsid w:val="00726339"/>
    <w:rsid w:val="00727208"/>
    <w:rsid w:val="007301B0"/>
    <w:rsid w:val="00730333"/>
    <w:rsid w:val="00730977"/>
    <w:rsid w:val="00730FE3"/>
    <w:rsid w:val="007314A2"/>
    <w:rsid w:val="007322CD"/>
    <w:rsid w:val="00732330"/>
    <w:rsid w:val="0073367F"/>
    <w:rsid w:val="00733732"/>
    <w:rsid w:val="007338D3"/>
    <w:rsid w:val="00733C25"/>
    <w:rsid w:val="00735417"/>
    <w:rsid w:val="00736A2B"/>
    <w:rsid w:val="007376B3"/>
    <w:rsid w:val="00737FC4"/>
    <w:rsid w:val="00737FD1"/>
    <w:rsid w:val="0074176B"/>
    <w:rsid w:val="00741886"/>
    <w:rsid w:val="00741AD8"/>
    <w:rsid w:val="00741D11"/>
    <w:rsid w:val="00742A04"/>
    <w:rsid w:val="0074308A"/>
    <w:rsid w:val="00743482"/>
    <w:rsid w:val="00743AA0"/>
    <w:rsid w:val="00743AE1"/>
    <w:rsid w:val="00744173"/>
    <w:rsid w:val="0074440D"/>
    <w:rsid w:val="0074445F"/>
    <w:rsid w:val="00745521"/>
    <w:rsid w:val="007455AA"/>
    <w:rsid w:val="007457E2"/>
    <w:rsid w:val="00745D9D"/>
    <w:rsid w:val="00746455"/>
    <w:rsid w:val="007465F1"/>
    <w:rsid w:val="00746737"/>
    <w:rsid w:val="007471D1"/>
    <w:rsid w:val="00750079"/>
    <w:rsid w:val="00750999"/>
    <w:rsid w:val="007526A0"/>
    <w:rsid w:val="007527EA"/>
    <w:rsid w:val="00753AFE"/>
    <w:rsid w:val="007542CE"/>
    <w:rsid w:val="007542D2"/>
    <w:rsid w:val="00754A01"/>
    <w:rsid w:val="00754B34"/>
    <w:rsid w:val="0075530F"/>
    <w:rsid w:val="00755B25"/>
    <w:rsid w:val="00755FBD"/>
    <w:rsid w:val="00756B29"/>
    <w:rsid w:val="00757C26"/>
    <w:rsid w:val="00760A6E"/>
    <w:rsid w:val="007614A4"/>
    <w:rsid w:val="00761BFC"/>
    <w:rsid w:val="00761FD2"/>
    <w:rsid w:val="0076273B"/>
    <w:rsid w:val="00762B7F"/>
    <w:rsid w:val="007643F1"/>
    <w:rsid w:val="0076446F"/>
    <w:rsid w:val="007645EE"/>
    <w:rsid w:val="007647E8"/>
    <w:rsid w:val="00764D22"/>
    <w:rsid w:val="0076545A"/>
    <w:rsid w:val="00766050"/>
    <w:rsid w:val="00766171"/>
    <w:rsid w:val="00766230"/>
    <w:rsid w:val="00766B77"/>
    <w:rsid w:val="00766EC5"/>
    <w:rsid w:val="0076783D"/>
    <w:rsid w:val="00767888"/>
    <w:rsid w:val="0076793C"/>
    <w:rsid w:val="00767F91"/>
    <w:rsid w:val="0077096F"/>
    <w:rsid w:val="007717C8"/>
    <w:rsid w:val="00772066"/>
    <w:rsid w:val="00772237"/>
    <w:rsid w:val="007727CD"/>
    <w:rsid w:val="00772BB7"/>
    <w:rsid w:val="00772C24"/>
    <w:rsid w:val="00773023"/>
    <w:rsid w:val="00774718"/>
    <w:rsid w:val="00774DE0"/>
    <w:rsid w:val="00774F54"/>
    <w:rsid w:val="00774F69"/>
    <w:rsid w:val="0077526A"/>
    <w:rsid w:val="007758EB"/>
    <w:rsid w:val="00776420"/>
    <w:rsid w:val="00777168"/>
    <w:rsid w:val="00777791"/>
    <w:rsid w:val="007778D2"/>
    <w:rsid w:val="007779D9"/>
    <w:rsid w:val="00777D28"/>
    <w:rsid w:val="00777EE4"/>
    <w:rsid w:val="00780211"/>
    <w:rsid w:val="00780FB9"/>
    <w:rsid w:val="007814C0"/>
    <w:rsid w:val="007816A0"/>
    <w:rsid w:val="0078219B"/>
    <w:rsid w:val="0078296F"/>
    <w:rsid w:val="00782C78"/>
    <w:rsid w:val="00783471"/>
    <w:rsid w:val="007835B0"/>
    <w:rsid w:val="0078472D"/>
    <w:rsid w:val="007847C3"/>
    <w:rsid w:val="00784B87"/>
    <w:rsid w:val="00784F8C"/>
    <w:rsid w:val="007857FD"/>
    <w:rsid w:val="00786369"/>
    <w:rsid w:val="00786564"/>
    <w:rsid w:val="007879E4"/>
    <w:rsid w:val="00787EA1"/>
    <w:rsid w:val="007905B9"/>
    <w:rsid w:val="00790DB1"/>
    <w:rsid w:val="00792ACA"/>
    <w:rsid w:val="0079325B"/>
    <w:rsid w:val="00793DE5"/>
    <w:rsid w:val="00793E2C"/>
    <w:rsid w:val="00794E45"/>
    <w:rsid w:val="007959AF"/>
    <w:rsid w:val="00795C57"/>
    <w:rsid w:val="00795E7D"/>
    <w:rsid w:val="00796080"/>
    <w:rsid w:val="007963F3"/>
    <w:rsid w:val="007964EA"/>
    <w:rsid w:val="00796D77"/>
    <w:rsid w:val="00797FDD"/>
    <w:rsid w:val="007A027C"/>
    <w:rsid w:val="007A04E7"/>
    <w:rsid w:val="007A0EBB"/>
    <w:rsid w:val="007A1AF0"/>
    <w:rsid w:val="007A231A"/>
    <w:rsid w:val="007A245A"/>
    <w:rsid w:val="007A3AE8"/>
    <w:rsid w:val="007A429F"/>
    <w:rsid w:val="007A4D0A"/>
    <w:rsid w:val="007A4E54"/>
    <w:rsid w:val="007A6268"/>
    <w:rsid w:val="007A663E"/>
    <w:rsid w:val="007A6921"/>
    <w:rsid w:val="007A7DE2"/>
    <w:rsid w:val="007B0358"/>
    <w:rsid w:val="007B127C"/>
    <w:rsid w:val="007B1AD2"/>
    <w:rsid w:val="007B252D"/>
    <w:rsid w:val="007B2C2A"/>
    <w:rsid w:val="007B3EDA"/>
    <w:rsid w:val="007B4B18"/>
    <w:rsid w:val="007B541E"/>
    <w:rsid w:val="007B5803"/>
    <w:rsid w:val="007B584A"/>
    <w:rsid w:val="007B5BCB"/>
    <w:rsid w:val="007B619F"/>
    <w:rsid w:val="007B63AA"/>
    <w:rsid w:val="007B69B4"/>
    <w:rsid w:val="007B6E3B"/>
    <w:rsid w:val="007B6E68"/>
    <w:rsid w:val="007B75D3"/>
    <w:rsid w:val="007C1151"/>
    <w:rsid w:val="007C16F6"/>
    <w:rsid w:val="007C1E64"/>
    <w:rsid w:val="007C2574"/>
    <w:rsid w:val="007C2A18"/>
    <w:rsid w:val="007C32BB"/>
    <w:rsid w:val="007C3AE8"/>
    <w:rsid w:val="007C4D26"/>
    <w:rsid w:val="007C4E78"/>
    <w:rsid w:val="007C522B"/>
    <w:rsid w:val="007C686A"/>
    <w:rsid w:val="007C7021"/>
    <w:rsid w:val="007C7945"/>
    <w:rsid w:val="007D058A"/>
    <w:rsid w:val="007D108E"/>
    <w:rsid w:val="007D1619"/>
    <w:rsid w:val="007D25AE"/>
    <w:rsid w:val="007D2D4F"/>
    <w:rsid w:val="007D356E"/>
    <w:rsid w:val="007D3CE4"/>
    <w:rsid w:val="007D459B"/>
    <w:rsid w:val="007D4679"/>
    <w:rsid w:val="007D4B3B"/>
    <w:rsid w:val="007D6CE2"/>
    <w:rsid w:val="007D6EFF"/>
    <w:rsid w:val="007D78E8"/>
    <w:rsid w:val="007E1920"/>
    <w:rsid w:val="007E20F2"/>
    <w:rsid w:val="007E21A8"/>
    <w:rsid w:val="007E2756"/>
    <w:rsid w:val="007E2A3C"/>
    <w:rsid w:val="007E2D6E"/>
    <w:rsid w:val="007E3013"/>
    <w:rsid w:val="007E30E4"/>
    <w:rsid w:val="007E3B9F"/>
    <w:rsid w:val="007E4064"/>
    <w:rsid w:val="007E5850"/>
    <w:rsid w:val="007E5DCF"/>
    <w:rsid w:val="007E5E8D"/>
    <w:rsid w:val="007E60D0"/>
    <w:rsid w:val="007E6B1E"/>
    <w:rsid w:val="007E6B81"/>
    <w:rsid w:val="007E6D2C"/>
    <w:rsid w:val="007E7BB6"/>
    <w:rsid w:val="007F0172"/>
    <w:rsid w:val="007F078F"/>
    <w:rsid w:val="007F0952"/>
    <w:rsid w:val="007F0B65"/>
    <w:rsid w:val="007F0E17"/>
    <w:rsid w:val="007F19F6"/>
    <w:rsid w:val="007F1BA2"/>
    <w:rsid w:val="007F3037"/>
    <w:rsid w:val="007F3543"/>
    <w:rsid w:val="007F3DE6"/>
    <w:rsid w:val="007F3F36"/>
    <w:rsid w:val="007F4140"/>
    <w:rsid w:val="007F415C"/>
    <w:rsid w:val="007F4465"/>
    <w:rsid w:val="007F49B9"/>
    <w:rsid w:val="007F6373"/>
    <w:rsid w:val="007F71BD"/>
    <w:rsid w:val="007F78BF"/>
    <w:rsid w:val="007F7FBE"/>
    <w:rsid w:val="00800BCC"/>
    <w:rsid w:val="00800C20"/>
    <w:rsid w:val="00802186"/>
    <w:rsid w:val="00802679"/>
    <w:rsid w:val="008029D3"/>
    <w:rsid w:val="00803416"/>
    <w:rsid w:val="008049D5"/>
    <w:rsid w:val="00805463"/>
    <w:rsid w:val="008055CA"/>
    <w:rsid w:val="00805F36"/>
    <w:rsid w:val="008062C1"/>
    <w:rsid w:val="0080674F"/>
    <w:rsid w:val="00806768"/>
    <w:rsid w:val="008068F6"/>
    <w:rsid w:val="00806B8D"/>
    <w:rsid w:val="00806CE9"/>
    <w:rsid w:val="00810995"/>
    <w:rsid w:val="0081253C"/>
    <w:rsid w:val="0081279C"/>
    <w:rsid w:val="0081327D"/>
    <w:rsid w:val="0081469F"/>
    <w:rsid w:val="00814E94"/>
    <w:rsid w:val="0081550C"/>
    <w:rsid w:val="00815A50"/>
    <w:rsid w:val="0081656D"/>
    <w:rsid w:val="00816E9F"/>
    <w:rsid w:val="0081715A"/>
    <w:rsid w:val="008176F7"/>
    <w:rsid w:val="0082060D"/>
    <w:rsid w:val="00820894"/>
    <w:rsid w:val="008209DD"/>
    <w:rsid w:val="008213BB"/>
    <w:rsid w:val="0082181C"/>
    <w:rsid w:val="00821D84"/>
    <w:rsid w:val="008228F4"/>
    <w:rsid w:val="00822910"/>
    <w:rsid w:val="00822DB6"/>
    <w:rsid w:val="00823370"/>
    <w:rsid w:val="008235FF"/>
    <w:rsid w:val="0082459F"/>
    <w:rsid w:val="00824A6E"/>
    <w:rsid w:val="00825CCA"/>
    <w:rsid w:val="008263BD"/>
    <w:rsid w:val="00826A28"/>
    <w:rsid w:val="00826BD8"/>
    <w:rsid w:val="00827DBE"/>
    <w:rsid w:val="00827F4F"/>
    <w:rsid w:val="00830733"/>
    <w:rsid w:val="00831DA4"/>
    <w:rsid w:val="00832255"/>
    <w:rsid w:val="008328A5"/>
    <w:rsid w:val="008331E2"/>
    <w:rsid w:val="0083381C"/>
    <w:rsid w:val="00833B45"/>
    <w:rsid w:val="008355A5"/>
    <w:rsid w:val="008357D4"/>
    <w:rsid w:val="008378AB"/>
    <w:rsid w:val="00837F1F"/>
    <w:rsid w:val="00840304"/>
    <w:rsid w:val="00840800"/>
    <w:rsid w:val="00840CA8"/>
    <w:rsid w:val="00840DFB"/>
    <w:rsid w:val="00841313"/>
    <w:rsid w:val="008414CF"/>
    <w:rsid w:val="00841D4C"/>
    <w:rsid w:val="00841EF6"/>
    <w:rsid w:val="0084219E"/>
    <w:rsid w:val="00842497"/>
    <w:rsid w:val="008428AB"/>
    <w:rsid w:val="00843333"/>
    <w:rsid w:val="0084387A"/>
    <w:rsid w:val="00843974"/>
    <w:rsid w:val="00844314"/>
    <w:rsid w:val="008447D9"/>
    <w:rsid w:val="00844F38"/>
    <w:rsid w:val="00846376"/>
    <w:rsid w:val="00846668"/>
    <w:rsid w:val="00846F19"/>
    <w:rsid w:val="008478CA"/>
    <w:rsid w:val="00851337"/>
    <w:rsid w:val="00851913"/>
    <w:rsid w:val="00851957"/>
    <w:rsid w:val="00851B0B"/>
    <w:rsid w:val="00852515"/>
    <w:rsid w:val="00852F45"/>
    <w:rsid w:val="0085326F"/>
    <w:rsid w:val="0085446E"/>
    <w:rsid w:val="0085496E"/>
    <w:rsid w:val="00855D65"/>
    <w:rsid w:val="008575AD"/>
    <w:rsid w:val="008575F6"/>
    <w:rsid w:val="00857FF6"/>
    <w:rsid w:val="008603F0"/>
    <w:rsid w:val="00860642"/>
    <w:rsid w:val="008607D0"/>
    <w:rsid w:val="00861196"/>
    <w:rsid w:val="00861385"/>
    <w:rsid w:val="008614DC"/>
    <w:rsid w:val="00862945"/>
    <w:rsid w:val="00862CB5"/>
    <w:rsid w:val="008632E4"/>
    <w:rsid w:val="00864A0B"/>
    <w:rsid w:val="00864A89"/>
    <w:rsid w:val="0086512A"/>
    <w:rsid w:val="00865157"/>
    <w:rsid w:val="0086525C"/>
    <w:rsid w:val="008672BE"/>
    <w:rsid w:val="00867E42"/>
    <w:rsid w:val="00867E93"/>
    <w:rsid w:val="008711C4"/>
    <w:rsid w:val="00871BA8"/>
    <w:rsid w:val="00871DB6"/>
    <w:rsid w:val="0087248D"/>
    <w:rsid w:val="00872515"/>
    <w:rsid w:val="0087387D"/>
    <w:rsid w:val="0087401E"/>
    <w:rsid w:val="008744EF"/>
    <w:rsid w:val="00874823"/>
    <w:rsid w:val="00874B15"/>
    <w:rsid w:val="00874C0C"/>
    <w:rsid w:val="00875CF3"/>
    <w:rsid w:val="008773D5"/>
    <w:rsid w:val="00877413"/>
    <w:rsid w:val="0087747A"/>
    <w:rsid w:val="0087767B"/>
    <w:rsid w:val="0087775A"/>
    <w:rsid w:val="00877F52"/>
    <w:rsid w:val="00880592"/>
    <w:rsid w:val="008806DF"/>
    <w:rsid w:val="00880B57"/>
    <w:rsid w:val="00881536"/>
    <w:rsid w:val="00881D2F"/>
    <w:rsid w:val="00882CD1"/>
    <w:rsid w:val="0088493C"/>
    <w:rsid w:val="00884BD8"/>
    <w:rsid w:val="0088521F"/>
    <w:rsid w:val="00885A53"/>
    <w:rsid w:val="008861F3"/>
    <w:rsid w:val="008862A5"/>
    <w:rsid w:val="008868D7"/>
    <w:rsid w:val="0088696D"/>
    <w:rsid w:val="00886D88"/>
    <w:rsid w:val="008873AE"/>
    <w:rsid w:val="00887A0F"/>
    <w:rsid w:val="008906EA"/>
    <w:rsid w:val="00890C97"/>
    <w:rsid w:val="008910A2"/>
    <w:rsid w:val="008912FD"/>
    <w:rsid w:val="00891E08"/>
    <w:rsid w:val="00892D3A"/>
    <w:rsid w:val="008934FE"/>
    <w:rsid w:val="00893509"/>
    <w:rsid w:val="00893E27"/>
    <w:rsid w:val="008940A1"/>
    <w:rsid w:val="00894507"/>
    <w:rsid w:val="00894D03"/>
    <w:rsid w:val="008964FB"/>
    <w:rsid w:val="0089686B"/>
    <w:rsid w:val="00897261"/>
    <w:rsid w:val="008972F5"/>
    <w:rsid w:val="00897477"/>
    <w:rsid w:val="00897BA2"/>
    <w:rsid w:val="00897C39"/>
    <w:rsid w:val="00897E88"/>
    <w:rsid w:val="008A0CC9"/>
    <w:rsid w:val="008A1716"/>
    <w:rsid w:val="008A19F2"/>
    <w:rsid w:val="008A3106"/>
    <w:rsid w:val="008A4158"/>
    <w:rsid w:val="008A56C3"/>
    <w:rsid w:val="008A57D5"/>
    <w:rsid w:val="008A5BFF"/>
    <w:rsid w:val="008A686E"/>
    <w:rsid w:val="008A7617"/>
    <w:rsid w:val="008A7A2A"/>
    <w:rsid w:val="008B0932"/>
    <w:rsid w:val="008B0A76"/>
    <w:rsid w:val="008B265A"/>
    <w:rsid w:val="008B2B28"/>
    <w:rsid w:val="008B2C10"/>
    <w:rsid w:val="008B3355"/>
    <w:rsid w:val="008B35E2"/>
    <w:rsid w:val="008B3F04"/>
    <w:rsid w:val="008B3FF6"/>
    <w:rsid w:val="008B436F"/>
    <w:rsid w:val="008B43EE"/>
    <w:rsid w:val="008B44C8"/>
    <w:rsid w:val="008B48B5"/>
    <w:rsid w:val="008B48EC"/>
    <w:rsid w:val="008B49D8"/>
    <w:rsid w:val="008B4F3B"/>
    <w:rsid w:val="008B567C"/>
    <w:rsid w:val="008B60D2"/>
    <w:rsid w:val="008B68EF"/>
    <w:rsid w:val="008B6B90"/>
    <w:rsid w:val="008B6FDD"/>
    <w:rsid w:val="008B7909"/>
    <w:rsid w:val="008B7C69"/>
    <w:rsid w:val="008B7D57"/>
    <w:rsid w:val="008B7DB8"/>
    <w:rsid w:val="008B7F53"/>
    <w:rsid w:val="008C09B1"/>
    <w:rsid w:val="008C12D1"/>
    <w:rsid w:val="008C1930"/>
    <w:rsid w:val="008C204D"/>
    <w:rsid w:val="008C29C0"/>
    <w:rsid w:val="008C29D2"/>
    <w:rsid w:val="008C309F"/>
    <w:rsid w:val="008C3517"/>
    <w:rsid w:val="008C4610"/>
    <w:rsid w:val="008C4835"/>
    <w:rsid w:val="008C4D7D"/>
    <w:rsid w:val="008C4E58"/>
    <w:rsid w:val="008C5414"/>
    <w:rsid w:val="008C61BA"/>
    <w:rsid w:val="008C62BB"/>
    <w:rsid w:val="008C7836"/>
    <w:rsid w:val="008C7E52"/>
    <w:rsid w:val="008C7ECB"/>
    <w:rsid w:val="008D014C"/>
    <w:rsid w:val="008D0331"/>
    <w:rsid w:val="008D060A"/>
    <w:rsid w:val="008D07EE"/>
    <w:rsid w:val="008D0A34"/>
    <w:rsid w:val="008D0BDA"/>
    <w:rsid w:val="008D1395"/>
    <w:rsid w:val="008D13E9"/>
    <w:rsid w:val="008D15CC"/>
    <w:rsid w:val="008D19F6"/>
    <w:rsid w:val="008D1BB3"/>
    <w:rsid w:val="008D203B"/>
    <w:rsid w:val="008D236E"/>
    <w:rsid w:val="008D2F11"/>
    <w:rsid w:val="008D3242"/>
    <w:rsid w:val="008D37C5"/>
    <w:rsid w:val="008D3BD1"/>
    <w:rsid w:val="008D3D07"/>
    <w:rsid w:val="008D5EC5"/>
    <w:rsid w:val="008D6148"/>
    <w:rsid w:val="008D623F"/>
    <w:rsid w:val="008D645D"/>
    <w:rsid w:val="008D6BDC"/>
    <w:rsid w:val="008D7C00"/>
    <w:rsid w:val="008E0433"/>
    <w:rsid w:val="008E0A93"/>
    <w:rsid w:val="008E0E46"/>
    <w:rsid w:val="008E1A8E"/>
    <w:rsid w:val="008E2D1C"/>
    <w:rsid w:val="008E36ED"/>
    <w:rsid w:val="008E396E"/>
    <w:rsid w:val="008E3D53"/>
    <w:rsid w:val="008E3E16"/>
    <w:rsid w:val="008E4473"/>
    <w:rsid w:val="008E4960"/>
    <w:rsid w:val="008E50BF"/>
    <w:rsid w:val="008E517C"/>
    <w:rsid w:val="008E5B79"/>
    <w:rsid w:val="008E6446"/>
    <w:rsid w:val="008E6472"/>
    <w:rsid w:val="008E6C1B"/>
    <w:rsid w:val="008E6EB3"/>
    <w:rsid w:val="008E769E"/>
    <w:rsid w:val="008E7820"/>
    <w:rsid w:val="008E7AA5"/>
    <w:rsid w:val="008E7DC7"/>
    <w:rsid w:val="008E7FA4"/>
    <w:rsid w:val="008F090A"/>
    <w:rsid w:val="008F1F05"/>
    <w:rsid w:val="008F242C"/>
    <w:rsid w:val="008F2463"/>
    <w:rsid w:val="008F2F61"/>
    <w:rsid w:val="008F3FF2"/>
    <w:rsid w:val="008F44BB"/>
    <w:rsid w:val="008F5645"/>
    <w:rsid w:val="008F6508"/>
    <w:rsid w:val="008F6A2B"/>
    <w:rsid w:val="008F6BBE"/>
    <w:rsid w:val="008F71D7"/>
    <w:rsid w:val="008F7743"/>
    <w:rsid w:val="008F7BF4"/>
    <w:rsid w:val="009001F9"/>
    <w:rsid w:val="009010E4"/>
    <w:rsid w:val="00901669"/>
    <w:rsid w:val="0090194D"/>
    <w:rsid w:val="00901CD4"/>
    <w:rsid w:val="00902837"/>
    <w:rsid w:val="00902BDE"/>
    <w:rsid w:val="00904119"/>
    <w:rsid w:val="009045CB"/>
    <w:rsid w:val="00905443"/>
    <w:rsid w:val="0090738C"/>
    <w:rsid w:val="00907667"/>
    <w:rsid w:val="00907D8E"/>
    <w:rsid w:val="0091007A"/>
    <w:rsid w:val="0091030F"/>
    <w:rsid w:val="00910382"/>
    <w:rsid w:val="00910CE8"/>
    <w:rsid w:val="009127FA"/>
    <w:rsid w:val="00912E16"/>
    <w:rsid w:val="00913391"/>
    <w:rsid w:val="0091346C"/>
    <w:rsid w:val="0091351E"/>
    <w:rsid w:val="00913A19"/>
    <w:rsid w:val="00914594"/>
    <w:rsid w:val="00915157"/>
    <w:rsid w:val="0091540E"/>
    <w:rsid w:val="00915A5E"/>
    <w:rsid w:val="0091621F"/>
    <w:rsid w:val="0091690A"/>
    <w:rsid w:val="00917CCB"/>
    <w:rsid w:val="009206B2"/>
    <w:rsid w:val="009225AE"/>
    <w:rsid w:val="00922904"/>
    <w:rsid w:val="00923B85"/>
    <w:rsid w:val="009241D8"/>
    <w:rsid w:val="009244E5"/>
    <w:rsid w:val="00924668"/>
    <w:rsid w:val="00924CB9"/>
    <w:rsid w:val="00924D4D"/>
    <w:rsid w:val="009256F5"/>
    <w:rsid w:val="00925F12"/>
    <w:rsid w:val="00926398"/>
    <w:rsid w:val="00926540"/>
    <w:rsid w:val="00926908"/>
    <w:rsid w:val="00927197"/>
    <w:rsid w:val="009303E5"/>
    <w:rsid w:val="00930814"/>
    <w:rsid w:val="00930E98"/>
    <w:rsid w:val="00931792"/>
    <w:rsid w:val="00931D21"/>
    <w:rsid w:val="009330F1"/>
    <w:rsid w:val="009332C1"/>
    <w:rsid w:val="00933379"/>
    <w:rsid w:val="009339D5"/>
    <w:rsid w:val="00935345"/>
    <w:rsid w:val="00935CF8"/>
    <w:rsid w:val="00935D60"/>
    <w:rsid w:val="00936533"/>
    <w:rsid w:val="00937036"/>
    <w:rsid w:val="009411D6"/>
    <w:rsid w:val="00941AC8"/>
    <w:rsid w:val="00941ACB"/>
    <w:rsid w:val="00942B6A"/>
    <w:rsid w:val="009430E9"/>
    <w:rsid w:val="0094457B"/>
    <w:rsid w:val="00945851"/>
    <w:rsid w:val="00945F57"/>
    <w:rsid w:val="00946494"/>
    <w:rsid w:val="00947571"/>
    <w:rsid w:val="00947E91"/>
    <w:rsid w:val="0095006A"/>
    <w:rsid w:val="00950103"/>
    <w:rsid w:val="0095038B"/>
    <w:rsid w:val="00951391"/>
    <w:rsid w:val="00951FB0"/>
    <w:rsid w:val="009520C9"/>
    <w:rsid w:val="009528EA"/>
    <w:rsid w:val="00952B46"/>
    <w:rsid w:val="00953278"/>
    <w:rsid w:val="009532E3"/>
    <w:rsid w:val="00953A04"/>
    <w:rsid w:val="009540E1"/>
    <w:rsid w:val="009542C9"/>
    <w:rsid w:val="009546BC"/>
    <w:rsid w:val="00954AF0"/>
    <w:rsid w:val="00955DC5"/>
    <w:rsid w:val="00956ADA"/>
    <w:rsid w:val="00956C95"/>
    <w:rsid w:val="0095719F"/>
    <w:rsid w:val="009612A7"/>
    <w:rsid w:val="009613CE"/>
    <w:rsid w:val="00962296"/>
    <w:rsid w:val="00962570"/>
    <w:rsid w:val="0096278C"/>
    <w:rsid w:val="00963408"/>
    <w:rsid w:val="009638D0"/>
    <w:rsid w:val="00964017"/>
    <w:rsid w:val="00964401"/>
    <w:rsid w:val="009649EA"/>
    <w:rsid w:val="00965A42"/>
    <w:rsid w:val="00965AF7"/>
    <w:rsid w:val="00965D6D"/>
    <w:rsid w:val="00966B7C"/>
    <w:rsid w:val="00966E5E"/>
    <w:rsid w:val="0096750D"/>
    <w:rsid w:val="009676C2"/>
    <w:rsid w:val="00967743"/>
    <w:rsid w:val="00967B9D"/>
    <w:rsid w:val="009701DE"/>
    <w:rsid w:val="00970676"/>
    <w:rsid w:val="0097073A"/>
    <w:rsid w:val="00970866"/>
    <w:rsid w:val="00970CF3"/>
    <w:rsid w:val="00970F3D"/>
    <w:rsid w:val="009714F7"/>
    <w:rsid w:val="00971616"/>
    <w:rsid w:val="0097211D"/>
    <w:rsid w:val="0097212E"/>
    <w:rsid w:val="009721A1"/>
    <w:rsid w:val="009722CB"/>
    <w:rsid w:val="00972DFA"/>
    <w:rsid w:val="0097320A"/>
    <w:rsid w:val="0097369A"/>
    <w:rsid w:val="00973835"/>
    <w:rsid w:val="00973B24"/>
    <w:rsid w:val="00973D07"/>
    <w:rsid w:val="00973FD0"/>
    <w:rsid w:val="0097461E"/>
    <w:rsid w:val="0097474A"/>
    <w:rsid w:val="00974BBD"/>
    <w:rsid w:val="00974DC5"/>
    <w:rsid w:val="009752D9"/>
    <w:rsid w:val="00975383"/>
    <w:rsid w:val="00975B25"/>
    <w:rsid w:val="00976E81"/>
    <w:rsid w:val="00976F7C"/>
    <w:rsid w:val="00977B92"/>
    <w:rsid w:val="00980917"/>
    <w:rsid w:val="00981227"/>
    <w:rsid w:val="009812E5"/>
    <w:rsid w:val="00981FD7"/>
    <w:rsid w:val="0098236B"/>
    <w:rsid w:val="00982C69"/>
    <w:rsid w:val="00982EC5"/>
    <w:rsid w:val="00983014"/>
    <w:rsid w:val="00983130"/>
    <w:rsid w:val="00983158"/>
    <w:rsid w:val="00983E35"/>
    <w:rsid w:val="00983E8E"/>
    <w:rsid w:val="00984B68"/>
    <w:rsid w:val="009862A8"/>
    <w:rsid w:val="00986646"/>
    <w:rsid w:val="0098687E"/>
    <w:rsid w:val="009869FB"/>
    <w:rsid w:val="00987354"/>
    <w:rsid w:val="00987B3B"/>
    <w:rsid w:val="009906CE"/>
    <w:rsid w:val="00990AC2"/>
    <w:rsid w:val="00990B99"/>
    <w:rsid w:val="0099144A"/>
    <w:rsid w:val="00991C12"/>
    <w:rsid w:val="0099240F"/>
    <w:rsid w:val="009938E1"/>
    <w:rsid w:val="0099429B"/>
    <w:rsid w:val="009946EF"/>
    <w:rsid w:val="00994E3F"/>
    <w:rsid w:val="009959D6"/>
    <w:rsid w:val="00995BF0"/>
    <w:rsid w:val="009960FA"/>
    <w:rsid w:val="009963DC"/>
    <w:rsid w:val="009966A7"/>
    <w:rsid w:val="00996B5B"/>
    <w:rsid w:val="00996C9D"/>
    <w:rsid w:val="009972B8"/>
    <w:rsid w:val="00997B17"/>
    <w:rsid w:val="009A1063"/>
    <w:rsid w:val="009A1D20"/>
    <w:rsid w:val="009A2604"/>
    <w:rsid w:val="009A27D8"/>
    <w:rsid w:val="009A2893"/>
    <w:rsid w:val="009A3124"/>
    <w:rsid w:val="009A323F"/>
    <w:rsid w:val="009A43F9"/>
    <w:rsid w:val="009A4752"/>
    <w:rsid w:val="009A4A9D"/>
    <w:rsid w:val="009A4AFD"/>
    <w:rsid w:val="009A6287"/>
    <w:rsid w:val="009A6363"/>
    <w:rsid w:val="009B0412"/>
    <w:rsid w:val="009B165E"/>
    <w:rsid w:val="009B2636"/>
    <w:rsid w:val="009B3580"/>
    <w:rsid w:val="009B3F1F"/>
    <w:rsid w:val="009B40CA"/>
    <w:rsid w:val="009B40EF"/>
    <w:rsid w:val="009B4111"/>
    <w:rsid w:val="009B4382"/>
    <w:rsid w:val="009B4E8A"/>
    <w:rsid w:val="009B51E1"/>
    <w:rsid w:val="009B52A4"/>
    <w:rsid w:val="009B5D48"/>
    <w:rsid w:val="009B5D83"/>
    <w:rsid w:val="009B5E7C"/>
    <w:rsid w:val="009B6699"/>
    <w:rsid w:val="009B7D83"/>
    <w:rsid w:val="009C01EB"/>
    <w:rsid w:val="009C04B4"/>
    <w:rsid w:val="009C0760"/>
    <w:rsid w:val="009C0E0F"/>
    <w:rsid w:val="009C0F71"/>
    <w:rsid w:val="009C1345"/>
    <w:rsid w:val="009C1AB1"/>
    <w:rsid w:val="009C1BBC"/>
    <w:rsid w:val="009C22B5"/>
    <w:rsid w:val="009C26EF"/>
    <w:rsid w:val="009C286A"/>
    <w:rsid w:val="009C35A3"/>
    <w:rsid w:val="009C39F5"/>
    <w:rsid w:val="009C49A7"/>
    <w:rsid w:val="009C4DF7"/>
    <w:rsid w:val="009C4F60"/>
    <w:rsid w:val="009C56CD"/>
    <w:rsid w:val="009C5846"/>
    <w:rsid w:val="009C5900"/>
    <w:rsid w:val="009C59B6"/>
    <w:rsid w:val="009C5CAC"/>
    <w:rsid w:val="009C5DB9"/>
    <w:rsid w:val="009C5F6C"/>
    <w:rsid w:val="009C6FC1"/>
    <w:rsid w:val="009C7C40"/>
    <w:rsid w:val="009D0205"/>
    <w:rsid w:val="009D084E"/>
    <w:rsid w:val="009D1A57"/>
    <w:rsid w:val="009D269D"/>
    <w:rsid w:val="009D3E16"/>
    <w:rsid w:val="009D46B3"/>
    <w:rsid w:val="009D488D"/>
    <w:rsid w:val="009D4A24"/>
    <w:rsid w:val="009D5C1D"/>
    <w:rsid w:val="009D5CAA"/>
    <w:rsid w:val="009D5EC4"/>
    <w:rsid w:val="009D6767"/>
    <w:rsid w:val="009D765A"/>
    <w:rsid w:val="009D7BBB"/>
    <w:rsid w:val="009E0042"/>
    <w:rsid w:val="009E03E5"/>
    <w:rsid w:val="009E084B"/>
    <w:rsid w:val="009E2550"/>
    <w:rsid w:val="009E2720"/>
    <w:rsid w:val="009E280B"/>
    <w:rsid w:val="009E301E"/>
    <w:rsid w:val="009E3444"/>
    <w:rsid w:val="009E3522"/>
    <w:rsid w:val="009E371E"/>
    <w:rsid w:val="009E3754"/>
    <w:rsid w:val="009E396F"/>
    <w:rsid w:val="009E42E5"/>
    <w:rsid w:val="009E497B"/>
    <w:rsid w:val="009E5202"/>
    <w:rsid w:val="009E5972"/>
    <w:rsid w:val="009E5F2B"/>
    <w:rsid w:val="009E5F78"/>
    <w:rsid w:val="009E631E"/>
    <w:rsid w:val="009E68D1"/>
    <w:rsid w:val="009E6943"/>
    <w:rsid w:val="009E7484"/>
    <w:rsid w:val="009F0741"/>
    <w:rsid w:val="009F084D"/>
    <w:rsid w:val="009F0A8E"/>
    <w:rsid w:val="009F0D46"/>
    <w:rsid w:val="009F15AA"/>
    <w:rsid w:val="009F15C0"/>
    <w:rsid w:val="009F1F94"/>
    <w:rsid w:val="009F28BD"/>
    <w:rsid w:val="009F3575"/>
    <w:rsid w:val="009F3625"/>
    <w:rsid w:val="009F38AB"/>
    <w:rsid w:val="009F510C"/>
    <w:rsid w:val="009F5E2F"/>
    <w:rsid w:val="009F726A"/>
    <w:rsid w:val="009F7CD5"/>
    <w:rsid w:val="009F7FE5"/>
    <w:rsid w:val="00A004AD"/>
    <w:rsid w:val="00A00718"/>
    <w:rsid w:val="00A00F69"/>
    <w:rsid w:val="00A011FE"/>
    <w:rsid w:val="00A013A2"/>
    <w:rsid w:val="00A019E1"/>
    <w:rsid w:val="00A026B7"/>
    <w:rsid w:val="00A02E35"/>
    <w:rsid w:val="00A0390C"/>
    <w:rsid w:val="00A04004"/>
    <w:rsid w:val="00A048F3"/>
    <w:rsid w:val="00A0632E"/>
    <w:rsid w:val="00A06479"/>
    <w:rsid w:val="00A06610"/>
    <w:rsid w:val="00A06749"/>
    <w:rsid w:val="00A069BB"/>
    <w:rsid w:val="00A070A7"/>
    <w:rsid w:val="00A0749C"/>
    <w:rsid w:val="00A07B68"/>
    <w:rsid w:val="00A102B4"/>
    <w:rsid w:val="00A10919"/>
    <w:rsid w:val="00A11D02"/>
    <w:rsid w:val="00A11EC1"/>
    <w:rsid w:val="00A133EB"/>
    <w:rsid w:val="00A1362F"/>
    <w:rsid w:val="00A13D0C"/>
    <w:rsid w:val="00A13DDC"/>
    <w:rsid w:val="00A14736"/>
    <w:rsid w:val="00A147D1"/>
    <w:rsid w:val="00A14C18"/>
    <w:rsid w:val="00A15033"/>
    <w:rsid w:val="00A15BF8"/>
    <w:rsid w:val="00A161B5"/>
    <w:rsid w:val="00A1661B"/>
    <w:rsid w:val="00A171CA"/>
    <w:rsid w:val="00A17464"/>
    <w:rsid w:val="00A1776D"/>
    <w:rsid w:val="00A179AA"/>
    <w:rsid w:val="00A17A80"/>
    <w:rsid w:val="00A20728"/>
    <w:rsid w:val="00A20E39"/>
    <w:rsid w:val="00A21625"/>
    <w:rsid w:val="00A23010"/>
    <w:rsid w:val="00A23ECD"/>
    <w:rsid w:val="00A24047"/>
    <w:rsid w:val="00A258E7"/>
    <w:rsid w:val="00A25974"/>
    <w:rsid w:val="00A25AD2"/>
    <w:rsid w:val="00A25E71"/>
    <w:rsid w:val="00A2731A"/>
    <w:rsid w:val="00A27F44"/>
    <w:rsid w:val="00A30CFA"/>
    <w:rsid w:val="00A3190A"/>
    <w:rsid w:val="00A31BEA"/>
    <w:rsid w:val="00A31DD0"/>
    <w:rsid w:val="00A324A6"/>
    <w:rsid w:val="00A32862"/>
    <w:rsid w:val="00A32A3C"/>
    <w:rsid w:val="00A32B7E"/>
    <w:rsid w:val="00A3320D"/>
    <w:rsid w:val="00A33932"/>
    <w:rsid w:val="00A33A9E"/>
    <w:rsid w:val="00A347B3"/>
    <w:rsid w:val="00A3484F"/>
    <w:rsid w:val="00A3522F"/>
    <w:rsid w:val="00A357A4"/>
    <w:rsid w:val="00A35AD8"/>
    <w:rsid w:val="00A363D6"/>
    <w:rsid w:val="00A36D00"/>
    <w:rsid w:val="00A36FAB"/>
    <w:rsid w:val="00A3734C"/>
    <w:rsid w:val="00A37434"/>
    <w:rsid w:val="00A37566"/>
    <w:rsid w:val="00A4114B"/>
    <w:rsid w:val="00A4135C"/>
    <w:rsid w:val="00A418CD"/>
    <w:rsid w:val="00A41978"/>
    <w:rsid w:val="00A424EF"/>
    <w:rsid w:val="00A4283F"/>
    <w:rsid w:val="00A449F1"/>
    <w:rsid w:val="00A44EF7"/>
    <w:rsid w:val="00A456E8"/>
    <w:rsid w:val="00A458AD"/>
    <w:rsid w:val="00A45A5C"/>
    <w:rsid w:val="00A46722"/>
    <w:rsid w:val="00A46FB3"/>
    <w:rsid w:val="00A47186"/>
    <w:rsid w:val="00A473C1"/>
    <w:rsid w:val="00A4743B"/>
    <w:rsid w:val="00A47B62"/>
    <w:rsid w:val="00A507ED"/>
    <w:rsid w:val="00A50EE4"/>
    <w:rsid w:val="00A5199D"/>
    <w:rsid w:val="00A51E7D"/>
    <w:rsid w:val="00A51FC7"/>
    <w:rsid w:val="00A5223C"/>
    <w:rsid w:val="00A526A4"/>
    <w:rsid w:val="00A5302A"/>
    <w:rsid w:val="00A53751"/>
    <w:rsid w:val="00A53806"/>
    <w:rsid w:val="00A54455"/>
    <w:rsid w:val="00A54818"/>
    <w:rsid w:val="00A54DEF"/>
    <w:rsid w:val="00A5543A"/>
    <w:rsid w:val="00A55695"/>
    <w:rsid w:val="00A556C9"/>
    <w:rsid w:val="00A55783"/>
    <w:rsid w:val="00A55B92"/>
    <w:rsid w:val="00A55BFA"/>
    <w:rsid w:val="00A56552"/>
    <w:rsid w:val="00A56899"/>
    <w:rsid w:val="00A56C2F"/>
    <w:rsid w:val="00A56DF3"/>
    <w:rsid w:val="00A56E4D"/>
    <w:rsid w:val="00A57156"/>
    <w:rsid w:val="00A57341"/>
    <w:rsid w:val="00A574FB"/>
    <w:rsid w:val="00A60600"/>
    <w:rsid w:val="00A60612"/>
    <w:rsid w:val="00A608FC"/>
    <w:rsid w:val="00A6091C"/>
    <w:rsid w:val="00A609E4"/>
    <w:rsid w:val="00A6137B"/>
    <w:rsid w:val="00A61886"/>
    <w:rsid w:val="00A61DD7"/>
    <w:rsid w:val="00A61EDA"/>
    <w:rsid w:val="00A629E7"/>
    <w:rsid w:val="00A62D25"/>
    <w:rsid w:val="00A637A4"/>
    <w:rsid w:val="00A63FBA"/>
    <w:rsid w:val="00A6474F"/>
    <w:rsid w:val="00A64859"/>
    <w:rsid w:val="00A648C4"/>
    <w:rsid w:val="00A64E07"/>
    <w:rsid w:val="00A65B06"/>
    <w:rsid w:val="00A65E30"/>
    <w:rsid w:val="00A6620A"/>
    <w:rsid w:val="00A665DD"/>
    <w:rsid w:val="00A666F6"/>
    <w:rsid w:val="00A669C2"/>
    <w:rsid w:val="00A6758C"/>
    <w:rsid w:val="00A67749"/>
    <w:rsid w:val="00A7001B"/>
    <w:rsid w:val="00A71415"/>
    <w:rsid w:val="00A717AD"/>
    <w:rsid w:val="00A71B25"/>
    <w:rsid w:val="00A71BE4"/>
    <w:rsid w:val="00A72E63"/>
    <w:rsid w:val="00A7398C"/>
    <w:rsid w:val="00A74A27"/>
    <w:rsid w:val="00A75FEA"/>
    <w:rsid w:val="00A7732A"/>
    <w:rsid w:val="00A778D3"/>
    <w:rsid w:val="00A779B0"/>
    <w:rsid w:val="00A77D3E"/>
    <w:rsid w:val="00A77F24"/>
    <w:rsid w:val="00A808D0"/>
    <w:rsid w:val="00A81226"/>
    <w:rsid w:val="00A81552"/>
    <w:rsid w:val="00A81BCE"/>
    <w:rsid w:val="00A821A9"/>
    <w:rsid w:val="00A82628"/>
    <w:rsid w:val="00A82EB7"/>
    <w:rsid w:val="00A83025"/>
    <w:rsid w:val="00A834CE"/>
    <w:rsid w:val="00A8361D"/>
    <w:rsid w:val="00A837C1"/>
    <w:rsid w:val="00A83BAB"/>
    <w:rsid w:val="00A84AFE"/>
    <w:rsid w:val="00A85C01"/>
    <w:rsid w:val="00A85E0E"/>
    <w:rsid w:val="00A85F5C"/>
    <w:rsid w:val="00A875B3"/>
    <w:rsid w:val="00A8760E"/>
    <w:rsid w:val="00A87628"/>
    <w:rsid w:val="00A87820"/>
    <w:rsid w:val="00A87A9E"/>
    <w:rsid w:val="00A90087"/>
    <w:rsid w:val="00A9063E"/>
    <w:rsid w:val="00A90DB3"/>
    <w:rsid w:val="00A92781"/>
    <w:rsid w:val="00A935C9"/>
    <w:rsid w:val="00A9373C"/>
    <w:rsid w:val="00A93AAA"/>
    <w:rsid w:val="00A93AC8"/>
    <w:rsid w:val="00A94802"/>
    <w:rsid w:val="00A952BE"/>
    <w:rsid w:val="00A956E9"/>
    <w:rsid w:val="00A964BC"/>
    <w:rsid w:val="00A96A4C"/>
    <w:rsid w:val="00A96B7F"/>
    <w:rsid w:val="00A96B88"/>
    <w:rsid w:val="00A96E15"/>
    <w:rsid w:val="00A9756F"/>
    <w:rsid w:val="00A97830"/>
    <w:rsid w:val="00A97C01"/>
    <w:rsid w:val="00A97CA5"/>
    <w:rsid w:val="00AA00C6"/>
    <w:rsid w:val="00AA02CD"/>
    <w:rsid w:val="00AA08DF"/>
    <w:rsid w:val="00AA0AF3"/>
    <w:rsid w:val="00AA0D13"/>
    <w:rsid w:val="00AA20D4"/>
    <w:rsid w:val="00AA29A5"/>
    <w:rsid w:val="00AA3620"/>
    <w:rsid w:val="00AA4329"/>
    <w:rsid w:val="00AA44B7"/>
    <w:rsid w:val="00AA4662"/>
    <w:rsid w:val="00AA4E12"/>
    <w:rsid w:val="00AA507B"/>
    <w:rsid w:val="00AA519E"/>
    <w:rsid w:val="00AA5330"/>
    <w:rsid w:val="00AA5373"/>
    <w:rsid w:val="00AA538C"/>
    <w:rsid w:val="00AA5601"/>
    <w:rsid w:val="00AA6DD9"/>
    <w:rsid w:val="00AA7BA7"/>
    <w:rsid w:val="00AB0945"/>
    <w:rsid w:val="00AB0984"/>
    <w:rsid w:val="00AB1462"/>
    <w:rsid w:val="00AB1F15"/>
    <w:rsid w:val="00AB1FEC"/>
    <w:rsid w:val="00AB2100"/>
    <w:rsid w:val="00AB2531"/>
    <w:rsid w:val="00AB35C4"/>
    <w:rsid w:val="00AB494A"/>
    <w:rsid w:val="00AB53FC"/>
    <w:rsid w:val="00AB5CB4"/>
    <w:rsid w:val="00AB5CD9"/>
    <w:rsid w:val="00AB6A74"/>
    <w:rsid w:val="00AB6F83"/>
    <w:rsid w:val="00AB70BD"/>
    <w:rsid w:val="00AB78C0"/>
    <w:rsid w:val="00AB7BA2"/>
    <w:rsid w:val="00AC00DE"/>
    <w:rsid w:val="00AC02CF"/>
    <w:rsid w:val="00AC0C98"/>
    <w:rsid w:val="00AC1646"/>
    <w:rsid w:val="00AC2205"/>
    <w:rsid w:val="00AC2639"/>
    <w:rsid w:val="00AC2B03"/>
    <w:rsid w:val="00AC31DD"/>
    <w:rsid w:val="00AC39AD"/>
    <w:rsid w:val="00AC39F4"/>
    <w:rsid w:val="00AC40E3"/>
    <w:rsid w:val="00AC43D3"/>
    <w:rsid w:val="00AC4652"/>
    <w:rsid w:val="00AC4B7E"/>
    <w:rsid w:val="00AC4F9A"/>
    <w:rsid w:val="00AC5E27"/>
    <w:rsid w:val="00AC7165"/>
    <w:rsid w:val="00AC7E93"/>
    <w:rsid w:val="00AD0439"/>
    <w:rsid w:val="00AD1A67"/>
    <w:rsid w:val="00AD21D4"/>
    <w:rsid w:val="00AD286B"/>
    <w:rsid w:val="00AD29BB"/>
    <w:rsid w:val="00AD3084"/>
    <w:rsid w:val="00AD3464"/>
    <w:rsid w:val="00AD4746"/>
    <w:rsid w:val="00AD48A7"/>
    <w:rsid w:val="00AD4A86"/>
    <w:rsid w:val="00AD51D9"/>
    <w:rsid w:val="00AD5948"/>
    <w:rsid w:val="00AD7DB5"/>
    <w:rsid w:val="00AE028A"/>
    <w:rsid w:val="00AE070D"/>
    <w:rsid w:val="00AE0C81"/>
    <w:rsid w:val="00AE0CF5"/>
    <w:rsid w:val="00AE1E47"/>
    <w:rsid w:val="00AE22B3"/>
    <w:rsid w:val="00AE28E6"/>
    <w:rsid w:val="00AE37AB"/>
    <w:rsid w:val="00AE5C4A"/>
    <w:rsid w:val="00AE5FBB"/>
    <w:rsid w:val="00AE64EF"/>
    <w:rsid w:val="00AE7151"/>
    <w:rsid w:val="00AE7D3C"/>
    <w:rsid w:val="00AE7EC5"/>
    <w:rsid w:val="00AE7FAA"/>
    <w:rsid w:val="00AF0C86"/>
    <w:rsid w:val="00AF1064"/>
    <w:rsid w:val="00AF1172"/>
    <w:rsid w:val="00AF16AB"/>
    <w:rsid w:val="00AF1995"/>
    <w:rsid w:val="00AF1C1B"/>
    <w:rsid w:val="00AF21BF"/>
    <w:rsid w:val="00AF2336"/>
    <w:rsid w:val="00AF2920"/>
    <w:rsid w:val="00AF30AB"/>
    <w:rsid w:val="00AF381A"/>
    <w:rsid w:val="00AF3C29"/>
    <w:rsid w:val="00AF3DD7"/>
    <w:rsid w:val="00AF449F"/>
    <w:rsid w:val="00AF56EE"/>
    <w:rsid w:val="00AF6186"/>
    <w:rsid w:val="00AF61E9"/>
    <w:rsid w:val="00AF68AB"/>
    <w:rsid w:val="00AF6FB6"/>
    <w:rsid w:val="00AF7773"/>
    <w:rsid w:val="00AF79F2"/>
    <w:rsid w:val="00B00508"/>
    <w:rsid w:val="00B011EC"/>
    <w:rsid w:val="00B0137A"/>
    <w:rsid w:val="00B0316E"/>
    <w:rsid w:val="00B04A52"/>
    <w:rsid w:val="00B04F33"/>
    <w:rsid w:val="00B05051"/>
    <w:rsid w:val="00B05872"/>
    <w:rsid w:val="00B05BB6"/>
    <w:rsid w:val="00B05D89"/>
    <w:rsid w:val="00B05E49"/>
    <w:rsid w:val="00B067B2"/>
    <w:rsid w:val="00B06D15"/>
    <w:rsid w:val="00B06D1C"/>
    <w:rsid w:val="00B06D7C"/>
    <w:rsid w:val="00B07238"/>
    <w:rsid w:val="00B07DCC"/>
    <w:rsid w:val="00B10FD8"/>
    <w:rsid w:val="00B1102C"/>
    <w:rsid w:val="00B11279"/>
    <w:rsid w:val="00B11288"/>
    <w:rsid w:val="00B118D0"/>
    <w:rsid w:val="00B11B4E"/>
    <w:rsid w:val="00B1267F"/>
    <w:rsid w:val="00B12AE0"/>
    <w:rsid w:val="00B12DCC"/>
    <w:rsid w:val="00B12E29"/>
    <w:rsid w:val="00B1307C"/>
    <w:rsid w:val="00B13BBF"/>
    <w:rsid w:val="00B13C69"/>
    <w:rsid w:val="00B13E66"/>
    <w:rsid w:val="00B141BD"/>
    <w:rsid w:val="00B15985"/>
    <w:rsid w:val="00B15B15"/>
    <w:rsid w:val="00B15C6B"/>
    <w:rsid w:val="00B15D51"/>
    <w:rsid w:val="00B1619C"/>
    <w:rsid w:val="00B161EE"/>
    <w:rsid w:val="00B17205"/>
    <w:rsid w:val="00B17827"/>
    <w:rsid w:val="00B17842"/>
    <w:rsid w:val="00B17E0E"/>
    <w:rsid w:val="00B21481"/>
    <w:rsid w:val="00B21A8F"/>
    <w:rsid w:val="00B21C8E"/>
    <w:rsid w:val="00B21D60"/>
    <w:rsid w:val="00B222EB"/>
    <w:rsid w:val="00B22687"/>
    <w:rsid w:val="00B2291C"/>
    <w:rsid w:val="00B229DD"/>
    <w:rsid w:val="00B22EFA"/>
    <w:rsid w:val="00B22F6A"/>
    <w:rsid w:val="00B2310B"/>
    <w:rsid w:val="00B261FE"/>
    <w:rsid w:val="00B263C0"/>
    <w:rsid w:val="00B2653C"/>
    <w:rsid w:val="00B26DAD"/>
    <w:rsid w:val="00B30A42"/>
    <w:rsid w:val="00B30B7B"/>
    <w:rsid w:val="00B30CB7"/>
    <w:rsid w:val="00B30F3B"/>
    <w:rsid w:val="00B30FBF"/>
    <w:rsid w:val="00B31599"/>
    <w:rsid w:val="00B317E1"/>
    <w:rsid w:val="00B3190F"/>
    <w:rsid w:val="00B31F55"/>
    <w:rsid w:val="00B3200C"/>
    <w:rsid w:val="00B32A1D"/>
    <w:rsid w:val="00B32BC6"/>
    <w:rsid w:val="00B337B5"/>
    <w:rsid w:val="00B347E6"/>
    <w:rsid w:val="00B34C50"/>
    <w:rsid w:val="00B34DAE"/>
    <w:rsid w:val="00B34E3C"/>
    <w:rsid w:val="00B34ED8"/>
    <w:rsid w:val="00B35CD4"/>
    <w:rsid w:val="00B35E32"/>
    <w:rsid w:val="00B35F8B"/>
    <w:rsid w:val="00B363A2"/>
    <w:rsid w:val="00B4217B"/>
    <w:rsid w:val="00B4228C"/>
    <w:rsid w:val="00B42FA8"/>
    <w:rsid w:val="00B43AD9"/>
    <w:rsid w:val="00B43F4B"/>
    <w:rsid w:val="00B461BC"/>
    <w:rsid w:val="00B46213"/>
    <w:rsid w:val="00B46493"/>
    <w:rsid w:val="00B465AF"/>
    <w:rsid w:val="00B4707B"/>
    <w:rsid w:val="00B47E4B"/>
    <w:rsid w:val="00B47FB5"/>
    <w:rsid w:val="00B50448"/>
    <w:rsid w:val="00B50598"/>
    <w:rsid w:val="00B50CE9"/>
    <w:rsid w:val="00B529CA"/>
    <w:rsid w:val="00B53172"/>
    <w:rsid w:val="00B53724"/>
    <w:rsid w:val="00B54605"/>
    <w:rsid w:val="00B55464"/>
    <w:rsid w:val="00B555FE"/>
    <w:rsid w:val="00B56F48"/>
    <w:rsid w:val="00B57204"/>
    <w:rsid w:val="00B576BA"/>
    <w:rsid w:val="00B609E0"/>
    <w:rsid w:val="00B60D66"/>
    <w:rsid w:val="00B60E3C"/>
    <w:rsid w:val="00B60EBD"/>
    <w:rsid w:val="00B62202"/>
    <w:rsid w:val="00B63E06"/>
    <w:rsid w:val="00B642D4"/>
    <w:rsid w:val="00B64321"/>
    <w:rsid w:val="00B64F3C"/>
    <w:rsid w:val="00B658A7"/>
    <w:rsid w:val="00B66505"/>
    <w:rsid w:val="00B66FD7"/>
    <w:rsid w:val="00B6727B"/>
    <w:rsid w:val="00B67353"/>
    <w:rsid w:val="00B6758D"/>
    <w:rsid w:val="00B70540"/>
    <w:rsid w:val="00B70BD2"/>
    <w:rsid w:val="00B70F67"/>
    <w:rsid w:val="00B71F03"/>
    <w:rsid w:val="00B73306"/>
    <w:rsid w:val="00B737CB"/>
    <w:rsid w:val="00B739EE"/>
    <w:rsid w:val="00B73EE4"/>
    <w:rsid w:val="00B748C1"/>
    <w:rsid w:val="00B752B0"/>
    <w:rsid w:val="00B756B6"/>
    <w:rsid w:val="00B7570B"/>
    <w:rsid w:val="00B75BCF"/>
    <w:rsid w:val="00B75EA9"/>
    <w:rsid w:val="00B76561"/>
    <w:rsid w:val="00B76781"/>
    <w:rsid w:val="00B76A04"/>
    <w:rsid w:val="00B77F8A"/>
    <w:rsid w:val="00B8086A"/>
    <w:rsid w:val="00B808BC"/>
    <w:rsid w:val="00B80DF9"/>
    <w:rsid w:val="00B80E73"/>
    <w:rsid w:val="00B81474"/>
    <w:rsid w:val="00B8187C"/>
    <w:rsid w:val="00B821A9"/>
    <w:rsid w:val="00B82BF3"/>
    <w:rsid w:val="00B82CFB"/>
    <w:rsid w:val="00B830BE"/>
    <w:rsid w:val="00B83A98"/>
    <w:rsid w:val="00B8436C"/>
    <w:rsid w:val="00B84486"/>
    <w:rsid w:val="00B8491C"/>
    <w:rsid w:val="00B849DB"/>
    <w:rsid w:val="00B85031"/>
    <w:rsid w:val="00B858D2"/>
    <w:rsid w:val="00B858F4"/>
    <w:rsid w:val="00B85CBA"/>
    <w:rsid w:val="00B86080"/>
    <w:rsid w:val="00B8780D"/>
    <w:rsid w:val="00B8782D"/>
    <w:rsid w:val="00B87909"/>
    <w:rsid w:val="00B87931"/>
    <w:rsid w:val="00B87F75"/>
    <w:rsid w:val="00B903AA"/>
    <w:rsid w:val="00B90443"/>
    <w:rsid w:val="00B90899"/>
    <w:rsid w:val="00B94EA1"/>
    <w:rsid w:val="00B951C8"/>
    <w:rsid w:val="00B95983"/>
    <w:rsid w:val="00B95EC1"/>
    <w:rsid w:val="00B96114"/>
    <w:rsid w:val="00B970CB"/>
    <w:rsid w:val="00B97C58"/>
    <w:rsid w:val="00BA094E"/>
    <w:rsid w:val="00BA0DC6"/>
    <w:rsid w:val="00BA1A1C"/>
    <w:rsid w:val="00BA2701"/>
    <w:rsid w:val="00BA2E03"/>
    <w:rsid w:val="00BA45AB"/>
    <w:rsid w:val="00BA4CE6"/>
    <w:rsid w:val="00BA7251"/>
    <w:rsid w:val="00BA7A12"/>
    <w:rsid w:val="00BA7F3F"/>
    <w:rsid w:val="00BB00BD"/>
    <w:rsid w:val="00BB00F8"/>
    <w:rsid w:val="00BB03AD"/>
    <w:rsid w:val="00BB0C55"/>
    <w:rsid w:val="00BB17BE"/>
    <w:rsid w:val="00BB21EE"/>
    <w:rsid w:val="00BB24EC"/>
    <w:rsid w:val="00BB3075"/>
    <w:rsid w:val="00BB309B"/>
    <w:rsid w:val="00BB3127"/>
    <w:rsid w:val="00BB345A"/>
    <w:rsid w:val="00BB37B0"/>
    <w:rsid w:val="00BB3D55"/>
    <w:rsid w:val="00BB4461"/>
    <w:rsid w:val="00BB490F"/>
    <w:rsid w:val="00BB5B01"/>
    <w:rsid w:val="00BB5B66"/>
    <w:rsid w:val="00BB5F06"/>
    <w:rsid w:val="00BB5F52"/>
    <w:rsid w:val="00BB603B"/>
    <w:rsid w:val="00BB61D6"/>
    <w:rsid w:val="00BB69FC"/>
    <w:rsid w:val="00BB7150"/>
    <w:rsid w:val="00BB77FC"/>
    <w:rsid w:val="00BB78DF"/>
    <w:rsid w:val="00BB7D84"/>
    <w:rsid w:val="00BC0865"/>
    <w:rsid w:val="00BC2544"/>
    <w:rsid w:val="00BC27DE"/>
    <w:rsid w:val="00BC3305"/>
    <w:rsid w:val="00BC35B4"/>
    <w:rsid w:val="00BC36EA"/>
    <w:rsid w:val="00BC435E"/>
    <w:rsid w:val="00BC4FB3"/>
    <w:rsid w:val="00BC596C"/>
    <w:rsid w:val="00BC6446"/>
    <w:rsid w:val="00BC664B"/>
    <w:rsid w:val="00BC6685"/>
    <w:rsid w:val="00BC6CD4"/>
    <w:rsid w:val="00BC70C1"/>
    <w:rsid w:val="00BC7A99"/>
    <w:rsid w:val="00BD064D"/>
    <w:rsid w:val="00BD1181"/>
    <w:rsid w:val="00BD1300"/>
    <w:rsid w:val="00BD134D"/>
    <w:rsid w:val="00BD154F"/>
    <w:rsid w:val="00BD1C4C"/>
    <w:rsid w:val="00BD21CD"/>
    <w:rsid w:val="00BD39D5"/>
    <w:rsid w:val="00BD498F"/>
    <w:rsid w:val="00BD4998"/>
    <w:rsid w:val="00BD4E6B"/>
    <w:rsid w:val="00BD501C"/>
    <w:rsid w:val="00BD57F3"/>
    <w:rsid w:val="00BD59AD"/>
    <w:rsid w:val="00BD61DD"/>
    <w:rsid w:val="00BD714A"/>
    <w:rsid w:val="00BD74F6"/>
    <w:rsid w:val="00BE0573"/>
    <w:rsid w:val="00BE0B80"/>
    <w:rsid w:val="00BE1701"/>
    <w:rsid w:val="00BE2604"/>
    <w:rsid w:val="00BE27CD"/>
    <w:rsid w:val="00BE29D0"/>
    <w:rsid w:val="00BE32E2"/>
    <w:rsid w:val="00BE3842"/>
    <w:rsid w:val="00BE3D50"/>
    <w:rsid w:val="00BE46E9"/>
    <w:rsid w:val="00BE48D8"/>
    <w:rsid w:val="00BE5547"/>
    <w:rsid w:val="00BE57CA"/>
    <w:rsid w:val="00BE659C"/>
    <w:rsid w:val="00BE69E9"/>
    <w:rsid w:val="00BF01A0"/>
    <w:rsid w:val="00BF0246"/>
    <w:rsid w:val="00BF0434"/>
    <w:rsid w:val="00BF056F"/>
    <w:rsid w:val="00BF1214"/>
    <w:rsid w:val="00BF1AE8"/>
    <w:rsid w:val="00BF1B6C"/>
    <w:rsid w:val="00BF24EA"/>
    <w:rsid w:val="00BF2E92"/>
    <w:rsid w:val="00BF4388"/>
    <w:rsid w:val="00BF44FC"/>
    <w:rsid w:val="00BF59F8"/>
    <w:rsid w:val="00BF5C56"/>
    <w:rsid w:val="00BF5C5B"/>
    <w:rsid w:val="00BF647E"/>
    <w:rsid w:val="00BF6AD9"/>
    <w:rsid w:val="00BF72E2"/>
    <w:rsid w:val="00BF7577"/>
    <w:rsid w:val="00BF77CA"/>
    <w:rsid w:val="00BF7BC1"/>
    <w:rsid w:val="00C00909"/>
    <w:rsid w:val="00C00BB1"/>
    <w:rsid w:val="00C00E19"/>
    <w:rsid w:val="00C02045"/>
    <w:rsid w:val="00C02105"/>
    <w:rsid w:val="00C025A9"/>
    <w:rsid w:val="00C02F3E"/>
    <w:rsid w:val="00C02FA8"/>
    <w:rsid w:val="00C043F0"/>
    <w:rsid w:val="00C044C0"/>
    <w:rsid w:val="00C045D6"/>
    <w:rsid w:val="00C04B8A"/>
    <w:rsid w:val="00C05435"/>
    <w:rsid w:val="00C058EA"/>
    <w:rsid w:val="00C05A74"/>
    <w:rsid w:val="00C05C43"/>
    <w:rsid w:val="00C0653A"/>
    <w:rsid w:val="00C06AA5"/>
    <w:rsid w:val="00C06BF2"/>
    <w:rsid w:val="00C10741"/>
    <w:rsid w:val="00C11930"/>
    <w:rsid w:val="00C119EE"/>
    <w:rsid w:val="00C1202C"/>
    <w:rsid w:val="00C1252C"/>
    <w:rsid w:val="00C12577"/>
    <w:rsid w:val="00C128DA"/>
    <w:rsid w:val="00C13174"/>
    <w:rsid w:val="00C13695"/>
    <w:rsid w:val="00C138DE"/>
    <w:rsid w:val="00C13F94"/>
    <w:rsid w:val="00C13F9E"/>
    <w:rsid w:val="00C142D6"/>
    <w:rsid w:val="00C143DB"/>
    <w:rsid w:val="00C14412"/>
    <w:rsid w:val="00C15B78"/>
    <w:rsid w:val="00C1624D"/>
    <w:rsid w:val="00C1630C"/>
    <w:rsid w:val="00C165A8"/>
    <w:rsid w:val="00C168A8"/>
    <w:rsid w:val="00C16E67"/>
    <w:rsid w:val="00C200DD"/>
    <w:rsid w:val="00C20413"/>
    <w:rsid w:val="00C217D0"/>
    <w:rsid w:val="00C218DF"/>
    <w:rsid w:val="00C21AD3"/>
    <w:rsid w:val="00C21C8D"/>
    <w:rsid w:val="00C21E22"/>
    <w:rsid w:val="00C22023"/>
    <w:rsid w:val="00C2328C"/>
    <w:rsid w:val="00C2364A"/>
    <w:rsid w:val="00C23722"/>
    <w:rsid w:val="00C237C0"/>
    <w:rsid w:val="00C23DE9"/>
    <w:rsid w:val="00C23FCC"/>
    <w:rsid w:val="00C24A87"/>
    <w:rsid w:val="00C26235"/>
    <w:rsid w:val="00C26507"/>
    <w:rsid w:val="00C2683E"/>
    <w:rsid w:val="00C272D6"/>
    <w:rsid w:val="00C277FF"/>
    <w:rsid w:val="00C27952"/>
    <w:rsid w:val="00C30099"/>
    <w:rsid w:val="00C31D8D"/>
    <w:rsid w:val="00C31FA7"/>
    <w:rsid w:val="00C3267E"/>
    <w:rsid w:val="00C32815"/>
    <w:rsid w:val="00C33630"/>
    <w:rsid w:val="00C33A59"/>
    <w:rsid w:val="00C3411E"/>
    <w:rsid w:val="00C341B2"/>
    <w:rsid w:val="00C3436A"/>
    <w:rsid w:val="00C35017"/>
    <w:rsid w:val="00C356AD"/>
    <w:rsid w:val="00C35AC7"/>
    <w:rsid w:val="00C35EC3"/>
    <w:rsid w:val="00C363C3"/>
    <w:rsid w:val="00C36DDD"/>
    <w:rsid w:val="00C37C21"/>
    <w:rsid w:val="00C37DDD"/>
    <w:rsid w:val="00C37E25"/>
    <w:rsid w:val="00C40766"/>
    <w:rsid w:val="00C4146F"/>
    <w:rsid w:val="00C41B52"/>
    <w:rsid w:val="00C42BA1"/>
    <w:rsid w:val="00C438A3"/>
    <w:rsid w:val="00C43AAD"/>
    <w:rsid w:val="00C441CA"/>
    <w:rsid w:val="00C442DB"/>
    <w:rsid w:val="00C44373"/>
    <w:rsid w:val="00C4458A"/>
    <w:rsid w:val="00C45175"/>
    <w:rsid w:val="00C455B5"/>
    <w:rsid w:val="00C4625C"/>
    <w:rsid w:val="00C462CC"/>
    <w:rsid w:val="00C469A6"/>
    <w:rsid w:val="00C47217"/>
    <w:rsid w:val="00C50A3C"/>
    <w:rsid w:val="00C50AA5"/>
    <w:rsid w:val="00C50FF0"/>
    <w:rsid w:val="00C515E9"/>
    <w:rsid w:val="00C51991"/>
    <w:rsid w:val="00C51BAE"/>
    <w:rsid w:val="00C520E1"/>
    <w:rsid w:val="00C5241C"/>
    <w:rsid w:val="00C52560"/>
    <w:rsid w:val="00C529AB"/>
    <w:rsid w:val="00C52C88"/>
    <w:rsid w:val="00C54160"/>
    <w:rsid w:val="00C544E8"/>
    <w:rsid w:val="00C54CB1"/>
    <w:rsid w:val="00C55608"/>
    <w:rsid w:val="00C56653"/>
    <w:rsid w:val="00C56BEA"/>
    <w:rsid w:val="00C57FC9"/>
    <w:rsid w:val="00C6008B"/>
    <w:rsid w:val="00C624F3"/>
    <w:rsid w:val="00C62ADB"/>
    <w:rsid w:val="00C6314D"/>
    <w:rsid w:val="00C631A4"/>
    <w:rsid w:val="00C6340A"/>
    <w:rsid w:val="00C63C1D"/>
    <w:rsid w:val="00C63C95"/>
    <w:rsid w:val="00C64211"/>
    <w:rsid w:val="00C65459"/>
    <w:rsid w:val="00C66062"/>
    <w:rsid w:val="00C6625D"/>
    <w:rsid w:val="00C6648C"/>
    <w:rsid w:val="00C6720C"/>
    <w:rsid w:val="00C67521"/>
    <w:rsid w:val="00C676E1"/>
    <w:rsid w:val="00C67A20"/>
    <w:rsid w:val="00C67AEA"/>
    <w:rsid w:val="00C67F96"/>
    <w:rsid w:val="00C70E26"/>
    <w:rsid w:val="00C70F2B"/>
    <w:rsid w:val="00C70FB9"/>
    <w:rsid w:val="00C72862"/>
    <w:rsid w:val="00C7290D"/>
    <w:rsid w:val="00C73B61"/>
    <w:rsid w:val="00C73E6F"/>
    <w:rsid w:val="00C73F47"/>
    <w:rsid w:val="00C7445B"/>
    <w:rsid w:val="00C747AF"/>
    <w:rsid w:val="00C74829"/>
    <w:rsid w:val="00C752D2"/>
    <w:rsid w:val="00C758C0"/>
    <w:rsid w:val="00C75B30"/>
    <w:rsid w:val="00C77078"/>
    <w:rsid w:val="00C771F3"/>
    <w:rsid w:val="00C7750D"/>
    <w:rsid w:val="00C77687"/>
    <w:rsid w:val="00C77825"/>
    <w:rsid w:val="00C80F33"/>
    <w:rsid w:val="00C8105A"/>
    <w:rsid w:val="00C8159B"/>
    <w:rsid w:val="00C82866"/>
    <w:rsid w:val="00C82EEA"/>
    <w:rsid w:val="00C84567"/>
    <w:rsid w:val="00C84BF6"/>
    <w:rsid w:val="00C85AF4"/>
    <w:rsid w:val="00C86BC4"/>
    <w:rsid w:val="00C871F9"/>
    <w:rsid w:val="00C9066B"/>
    <w:rsid w:val="00C90EBC"/>
    <w:rsid w:val="00C91C9C"/>
    <w:rsid w:val="00C91F6F"/>
    <w:rsid w:val="00C92444"/>
    <w:rsid w:val="00C924D7"/>
    <w:rsid w:val="00C92C39"/>
    <w:rsid w:val="00C92CA8"/>
    <w:rsid w:val="00C93B8E"/>
    <w:rsid w:val="00C95137"/>
    <w:rsid w:val="00C95815"/>
    <w:rsid w:val="00C95EBD"/>
    <w:rsid w:val="00C965A5"/>
    <w:rsid w:val="00C9661D"/>
    <w:rsid w:val="00C97897"/>
    <w:rsid w:val="00C97A82"/>
    <w:rsid w:val="00C97C6A"/>
    <w:rsid w:val="00CA0E47"/>
    <w:rsid w:val="00CA13D4"/>
    <w:rsid w:val="00CA17C9"/>
    <w:rsid w:val="00CA18E8"/>
    <w:rsid w:val="00CA1E10"/>
    <w:rsid w:val="00CA217F"/>
    <w:rsid w:val="00CA2BEA"/>
    <w:rsid w:val="00CA2C88"/>
    <w:rsid w:val="00CA2E96"/>
    <w:rsid w:val="00CA4BED"/>
    <w:rsid w:val="00CA519B"/>
    <w:rsid w:val="00CA57F0"/>
    <w:rsid w:val="00CA6000"/>
    <w:rsid w:val="00CA66DE"/>
    <w:rsid w:val="00CA6716"/>
    <w:rsid w:val="00CA6AFF"/>
    <w:rsid w:val="00CA76E5"/>
    <w:rsid w:val="00CB03E1"/>
    <w:rsid w:val="00CB10E1"/>
    <w:rsid w:val="00CB1165"/>
    <w:rsid w:val="00CB128C"/>
    <w:rsid w:val="00CB12AC"/>
    <w:rsid w:val="00CB1338"/>
    <w:rsid w:val="00CB2B25"/>
    <w:rsid w:val="00CB38BD"/>
    <w:rsid w:val="00CB4347"/>
    <w:rsid w:val="00CB4B69"/>
    <w:rsid w:val="00CB5C7D"/>
    <w:rsid w:val="00CB5FB9"/>
    <w:rsid w:val="00CB629D"/>
    <w:rsid w:val="00CB6726"/>
    <w:rsid w:val="00CB6B32"/>
    <w:rsid w:val="00CB7393"/>
    <w:rsid w:val="00CB745E"/>
    <w:rsid w:val="00CB77F0"/>
    <w:rsid w:val="00CC0A32"/>
    <w:rsid w:val="00CC0B80"/>
    <w:rsid w:val="00CC1151"/>
    <w:rsid w:val="00CC1C06"/>
    <w:rsid w:val="00CC1C20"/>
    <w:rsid w:val="00CC1ED0"/>
    <w:rsid w:val="00CC2195"/>
    <w:rsid w:val="00CC2C07"/>
    <w:rsid w:val="00CC312F"/>
    <w:rsid w:val="00CC3AFF"/>
    <w:rsid w:val="00CC3D02"/>
    <w:rsid w:val="00CC3E7C"/>
    <w:rsid w:val="00CC552E"/>
    <w:rsid w:val="00CC5F13"/>
    <w:rsid w:val="00CC64A2"/>
    <w:rsid w:val="00CC6D57"/>
    <w:rsid w:val="00CC6DBA"/>
    <w:rsid w:val="00CC6DF2"/>
    <w:rsid w:val="00CC7660"/>
    <w:rsid w:val="00CC76D8"/>
    <w:rsid w:val="00CC7F04"/>
    <w:rsid w:val="00CD0751"/>
    <w:rsid w:val="00CD0921"/>
    <w:rsid w:val="00CD0CDD"/>
    <w:rsid w:val="00CD0D8A"/>
    <w:rsid w:val="00CD0F94"/>
    <w:rsid w:val="00CD1463"/>
    <w:rsid w:val="00CD1606"/>
    <w:rsid w:val="00CD1938"/>
    <w:rsid w:val="00CD229C"/>
    <w:rsid w:val="00CD2795"/>
    <w:rsid w:val="00CD290F"/>
    <w:rsid w:val="00CD3CDE"/>
    <w:rsid w:val="00CD4590"/>
    <w:rsid w:val="00CD4A4C"/>
    <w:rsid w:val="00CD4A53"/>
    <w:rsid w:val="00CD4ABB"/>
    <w:rsid w:val="00CD51A6"/>
    <w:rsid w:val="00CD5818"/>
    <w:rsid w:val="00CD5DA5"/>
    <w:rsid w:val="00CD6139"/>
    <w:rsid w:val="00CD661B"/>
    <w:rsid w:val="00CD69D5"/>
    <w:rsid w:val="00CD6CFF"/>
    <w:rsid w:val="00CD7CB7"/>
    <w:rsid w:val="00CE078D"/>
    <w:rsid w:val="00CE0837"/>
    <w:rsid w:val="00CE0F76"/>
    <w:rsid w:val="00CE148A"/>
    <w:rsid w:val="00CE1D82"/>
    <w:rsid w:val="00CE1ED2"/>
    <w:rsid w:val="00CE25EC"/>
    <w:rsid w:val="00CE2809"/>
    <w:rsid w:val="00CE4599"/>
    <w:rsid w:val="00CE4ED9"/>
    <w:rsid w:val="00CE5A7D"/>
    <w:rsid w:val="00CE5CA5"/>
    <w:rsid w:val="00CE5CFF"/>
    <w:rsid w:val="00CE7E34"/>
    <w:rsid w:val="00CF0591"/>
    <w:rsid w:val="00CF090A"/>
    <w:rsid w:val="00CF0EC1"/>
    <w:rsid w:val="00CF15BD"/>
    <w:rsid w:val="00CF1BB8"/>
    <w:rsid w:val="00CF2382"/>
    <w:rsid w:val="00CF2431"/>
    <w:rsid w:val="00CF269C"/>
    <w:rsid w:val="00CF3112"/>
    <w:rsid w:val="00CF329F"/>
    <w:rsid w:val="00CF5CB4"/>
    <w:rsid w:val="00CF5EA6"/>
    <w:rsid w:val="00CF6614"/>
    <w:rsid w:val="00CF758B"/>
    <w:rsid w:val="00CF7713"/>
    <w:rsid w:val="00D00DB0"/>
    <w:rsid w:val="00D00DCB"/>
    <w:rsid w:val="00D0194E"/>
    <w:rsid w:val="00D01D1C"/>
    <w:rsid w:val="00D01FFA"/>
    <w:rsid w:val="00D039C1"/>
    <w:rsid w:val="00D04138"/>
    <w:rsid w:val="00D041AF"/>
    <w:rsid w:val="00D044EC"/>
    <w:rsid w:val="00D05048"/>
    <w:rsid w:val="00D052F6"/>
    <w:rsid w:val="00D05342"/>
    <w:rsid w:val="00D0637A"/>
    <w:rsid w:val="00D06842"/>
    <w:rsid w:val="00D06943"/>
    <w:rsid w:val="00D06CAB"/>
    <w:rsid w:val="00D06F90"/>
    <w:rsid w:val="00D0764C"/>
    <w:rsid w:val="00D103AA"/>
    <w:rsid w:val="00D104A7"/>
    <w:rsid w:val="00D108E8"/>
    <w:rsid w:val="00D108F5"/>
    <w:rsid w:val="00D115A6"/>
    <w:rsid w:val="00D115B5"/>
    <w:rsid w:val="00D118C2"/>
    <w:rsid w:val="00D12A2A"/>
    <w:rsid w:val="00D135DA"/>
    <w:rsid w:val="00D13971"/>
    <w:rsid w:val="00D139F4"/>
    <w:rsid w:val="00D13F7F"/>
    <w:rsid w:val="00D14105"/>
    <w:rsid w:val="00D16407"/>
    <w:rsid w:val="00D16A4D"/>
    <w:rsid w:val="00D16A72"/>
    <w:rsid w:val="00D17448"/>
    <w:rsid w:val="00D17E5E"/>
    <w:rsid w:val="00D20165"/>
    <w:rsid w:val="00D20611"/>
    <w:rsid w:val="00D20812"/>
    <w:rsid w:val="00D20837"/>
    <w:rsid w:val="00D20CA8"/>
    <w:rsid w:val="00D2126B"/>
    <w:rsid w:val="00D2161E"/>
    <w:rsid w:val="00D222B1"/>
    <w:rsid w:val="00D23422"/>
    <w:rsid w:val="00D23444"/>
    <w:rsid w:val="00D2393E"/>
    <w:rsid w:val="00D23B77"/>
    <w:rsid w:val="00D23E1E"/>
    <w:rsid w:val="00D24685"/>
    <w:rsid w:val="00D24752"/>
    <w:rsid w:val="00D262FC"/>
    <w:rsid w:val="00D268B2"/>
    <w:rsid w:val="00D26F68"/>
    <w:rsid w:val="00D302C7"/>
    <w:rsid w:val="00D304B8"/>
    <w:rsid w:val="00D30A40"/>
    <w:rsid w:val="00D318F3"/>
    <w:rsid w:val="00D32B51"/>
    <w:rsid w:val="00D33381"/>
    <w:rsid w:val="00D340AA"/>
    <w:rsid w:val="00D34A1E"/>
    <w:rsid w:val="00D35193"/>
    <w:rsid w:val="00D355CD"/>
    <w:rsid w:val="00D35F9D"/>
    <w:rsid w:val="00D3683D"/>
    <w:rsid w:val="00D36DFB"/>
    <w:rsid w:val="00D36FB8"/>
    <w:rsid w:val="00D37845"/>
    <w:rsid w:val="00D406BC"/>
    <w:rsid w:val="00D40A19"/>
    <w:rsid w:val="00D40C01"/>
    <w:rsid w:val="00D40CF4"/>
    <w:rsid w:val="00D40E27"/>
    <w:rsid w:val="00D421B2"/>
    <w:rsid w:val="00D42515"/>
    <w:rsid w:val="00D426D0"/>
    <w:rsid w:val="00D43217"/>
    <w:rsid w:val="00D43CD7"/>
    <w:rsid w:val="00D4404D"/>
    <w:rsid w:val="00D44754"/>
    <w:rsid w:val="00D4609C"/>
    <w:rsid w:val="00D4696A"/>
    <w:rsid w:val="00D46E55"/>
    <w:rsid w:val="00D47AD4"/>
    <w:rsid w:val="00D47DF8"/>
    <w:rsid w:val="00D503D9"/>
    <w:rsid w:val="00D51564"/>
    <w:rsid w:val="00D5256F"/>
    <w:rsid w:val="00D52A6D"/>
    <w:rsid w:val="00D52E05"/>
    <w:rsid w:val="00D52FEB"/>
    <w:rsid w:val="00D532B8"/>
    <w:rsid w:val="00D5348F"/>
    <w:rsid w:val="00D534BD"/>
    <w:rsid w:val="00D5478E"/>
    <w:rsid w:val="00D548FC"/>
    <w:rsid w:val="00D54ED9"/>
    <w:rsid w:val="00D550A6"/>
    <w:rsid w:val="00D55987"/>
    <w:rsid w:val="00D559E2"/>
    <w:rsid w:val="00D56299"/>
    <w:rsid w:val="00D56787"/>
    <w:rsid w:val="00D571EE"/>
    <w:rsid w:val="00D574F1"/>
    <w:rsid w:val="00D57FDD"/>
    <w:rsid w:val="00D6128A"/>
    <w:rsid w:val="00D617F8"/>
    <w:rsid w:val="00D62B52"/>
    <w:rsid w:val="00D63036"/>
    <w:rsid w:val="00D630CC"/>
    <w:rsid w:val="00D63115"/>
    <w:rsid w:val="00D63405"/>
    <w:rsid w:val="00D63FBD"/>
    <w:rsid w:val="00D6448C"/>
    <w:rsid w:val="00D64624"/>
    <w:rsid w:val="00D64969"/>
    <w:rsid w:val="00D64AD6"/>
    <w:rsid w:val="00D6544D"/>
    <w:rsid w:val="00D65A09"/>
    <w:rsid w:val="00D65D4D"/>
    <w:rsid w:val="00D66820"/>
    <w:rsid w:val="00D66FDF"/>
    <w:rsid w:val="00D67752"/>
    <w:rsid w:val="00D704BC"/>
    <w:rsid w:val="00D70E9F"/>
    <w:rsid w:val="00D70EE5"/>
    <w:rsid w:val="00D70FC5"/>
    <w:rsid w:val="00D71030"/>
    <w:rsid w:val="00D7134C"/>
    <w:rsid w:val="00D714DB"/>
    <w:rsid w:val="00D7228D"/>
    <w:rsid w:val="00D7231C"/>
    <w:rsid w:val="00D73201"/>
    <w:rsid w:val="00D742E0"/>
    <w:rsid w:val="00D74BA3"/>
    <w:rsid w:val="00D74C1D"/>
    <w:rsid w:val="00D75ECF"/>
    <w:rsid w:val="00D766E1"/>
    <w:rsid w:val="00D76A64"/>
    <w:rsid w:val="00D77045"/>
    <w:rsid w:val="00D7725B"/>
    <w:rsid w:val="00D776B0"/>
    <w:rsid w:val="00D807BA"/>
    <w:rsid w:val="00D80A15"/>
    <w:rsid w:val="00D80CC4"/>
    <w:rsid w:val="00D80CE3"/>
    <w:rsid w:val="00D81B71"/>
    <w:rsid w:val="00D81BD0"/>
    <w:rsid w:val="00D81D29"/>
    <w:rsid w:val="00D823B7"/>
    <w:rsid w:val="00D82455"/>
    <w:rsid w:val="00D82835"/>
    <w:rsid w:val="00D82F11"/>
    <w:rsid w:val="00D83AE5"/>
    <w:rsid w:val="00D83F92"/>
    <w:rsid w:val="00D847EE"/>
    <w:rsid w:val="00D84956"/>
    <w:rsid w:val="00D85487"/>
    <w:rsid w:val="00D855CB"/>
    <w:rsid w:val="00D85BFB"/>
    <w:rsid w:val="00D86469"/>
    <w:rsid w:val="00D869B8"/>
    <w:rsid w:val="00D86AFB"/>
    <w:rsid w:val="00D86C62"/>
    <w:rsid w:val="00D86C80"/>
    <w:rsid w:val="00D87432"/>
    <w:rsid w:val="00D900F8"/>
    <w:rsid w:val="00D90B71"/>
    <w:rsid w:val="00D90E21"/>
    <w:rsid w:val="00D91591"/>
    <w:rsid w:val="00D91B80"/>
    <w:rsid w:val="00D92D4E"/>
    <w:rsid w:val="00D92DF8"/>
    <w:rsid w:val="00D93156"/>
    <w:rsid w:val="00D9319C"/>
    <w:rsid w:val="00D935CF"/>
    <w:rsid w:val="00D93B61"/>
    <w:rsid w:val="00D941B2"/>
    <w:rsid w:val="00D95442"/>
    <w:rsid w:val="00D959C1"/>
    <w:rsid w:val="00D96A4A"/>
    <w:rsid w:val="00D96B04"/>
    <w:rsid w:val="00D975ED"/>
    <w:rsid w:val="00D97CCB"/>
    <w:rsid w:val="00DA02C8"/>
    <w:rsid w:val="00DA04BE"/>
    <w:rsid w:val="00DA057C"/>
    <w:rsid w:val="00DA11DF"/>
    <w:rsid w:val="00DA24DE"/>
    <w:rsid w:val="00DA2660"/>
    <w:rsid w:val="00DA330B"/>
    <w:rsid w:val="00DA35AC"/>
    <w:rsid w:val="00DA3A83"/>
    <w:rsid w:val="00DA3D05"/>
    <w:rsid w:val="00DA4852"/>
    <w:rsid w:val="00DA487F"/>
    <w:rsid w:val="00DA4A44"/>
    <w:rsid w:val="00DA4C6E"/>
    <w:rsid w:val="00DA4F8A"/>
    <w:rsid w:val="00DA53AC"/>
    <w:rsid w:val="00DA58C5"/>
    <w:rsid w:val="00DA5B92"/>
    <w:rsid w:val="00DA5E45"/>
    <w:rsid w:val="00DA6C7C"/>
    <w:rsid w:val="00DA6DB0"/>
    <w:rsid w:val="00DA6F68"/>
    <w:rsid w:val="00DA71E3"/>
    <w:rsid w:val="00DA7A5C"/>
    <w:rsid w:val="00DB106E"/>
    <w:rsid w:val="00DB111F"/>
    <w:rsid w:val="00DB1461"/>
    <w:rsid w:val="00DB1CFA"/>
    <w:rsid w:val="00DB2087"/>
    <w:rsid w:val="00DB21A5"/>
    <w:rsid w:val="00DB274B"/>
    <w:rsid w:val="00DB287B"/>
    <w:rsid w:val="00DB2985"/>
    <w:rsid w:val="00DB2AF5"/>
    <w:rsid w:val="00DB3180"/>
    <w:rsid w:val="00DB3AFD"/>
    <w:rsid w:val="00DB4212"/>
    <w:rsid w:val="00DB42DA"/>
    <w:rsid w:val="00DB4B77"/>
    <w:rsid w:val="00DB4D0E"/>
    <w:rsid w:val="00DB5113"/>
    <w:rsid w:val="00DB5474"/>
    <w:rsid w:val="00DB680C"/>
    <w:rsid w:val="00DB6C01"/>
    <w:rsid w:val="00DB74A2"/>
    <w:rsid w:val="00DB74EF"/>
    <w:rsid w:val="00DB7C67"/>
    <w:rsid w:val="00DB7E70"/>
    <w:rsid w:val="00DB7F3B"/>
    <w:rsid w:val="00DC018D"/>
    <w:rsid w:val="00DC0229"/>
    <w:rsid w:val="00DC0285"/>
    <w:rsid w:val="00DC0597"/>
    <w:rsid w:val="00DC09EF"/>
    <w:rsid w:val="00DC0BD5"/>
    <w:rsid w:val="00DC0FBF"/>
    <w:rsid w:val="00DC1EF2"/>
    <w:rsid w:val="00DC2E3F"/>
    <w:rsid w:val="00DC2FC5"/>
    <w:rsid w:val="00DC3129"/>
    <w:rsid w:val="00DC383A"/>
    <w:rsid w:val="00DC3E19"/>
    <w:rsid w:val="00DC49B5"/>
    <w:rsid w:val="00DC49CA"/>
    <w:rsid w:val="00DC4FC5"/>
    <w:rsid w:val="00DC51DF"/>
    <w:rsid w:val="00DC5332"/>
    <w:rsid w:val="00DC53C1"/>
    <w:rsid w:val="00DC576F"/>
    <w:rsid w:val="00DC5D0A"/>
    <w:rsid w:val="00DC6827"/>
    <w:rsid w:val="00DC696A"/>
    <w:rsid w:val="00DC6A75"/>
    <w:rsid w:val="00DC6C76"/>
    <w:rsid w:val="00DC730D"/>
    <w:rsid w:val="00DC75B9"/>
    <w:rsid w:val="00DC79B8"/>
    <w:rsid w:val="00DC7DE4"/>
    <w:rsid w:val="00DD03D4"/>
    <w:rsid w:val="00DD050D"/>
    <w:rsid w:val="00DD06B8"/>
    <w:rsid w:val="00DD09E5"/>
    <w:rsid w:val="00DD0F5F"/>
    <w:rsid w:val="00DD18F3"/>
    <w:rsid w:val="00DD1C4B"/>
    <w:rsid w:val="00DD1DBE"/>
    <w:rsid w:val="00DD2462"/>
    <w:rsid w:val="00DD3FD7"/>
    <w:rsid w:val="00DD44A5"/>
    <w:rsid w:val="00DD643E"/>
    <w:rsid w:val="00DD67B8"/>
    <w:rsid w:val="00DD74F1"/>
    <w:rsid w:val="00DD74F4"/>
    <w:rsid w:val="00DD7E83"/>
    <w:rsid w:val="00DD7F7A"/>
    <w:rsid w:val="00DD7FFA"/>
    <w:rsid w:val="00DE002B"/>
    <w:rsid w:val="00DE024E"/>
    <w:rsid w:val="00DE0FCA"/>
    <w:rsid w:val="00DE13C5"/>
    <w:rsid w:val="00DE1E43"/>
    <w:rsid w:val="00DE1F0A"/>
    <w:rsid w:val="00DE2213"/>
    <w:rsid w:val="00DE290D"/>
    <w:rsid w:val="00DE2B1D"/>
    <w:rsid w:val="00DE2B34"/>
    <w:rsid w:val="00DE2E5F"/>
    <w:rsid w:val="00DE31D2"/>
    <w:rsid w:val="00DE3204"/>
    <w:rsid w:val="00DE3AAF"/>
    <w:rsid w:val="00DE3B0A"/>
    <w:rsid w:val="00DE489B"/>
    <w:rsid w:val="00DE4F54"/>
    <w:rsid w:val="00DE5315"/>
    <w:rsid w:val="00DE5456"/>
    <w:rsid w:val="00DE6389"/>
    <w:rsid w:val="00DE703C"/>
    <w:rsid w:val="00DE70D8"/>
    <w:rsid w:val="00DE7185"/>
    <w:rsid w:val="00DE729E"/>
    <w:rsid w:val="00DE7405"/>
    <w:rsid w:val="00DE7716"/>
    <w:rsid w:val="00DF0D0E"/>
    <w:rsid w:val="00DF1461"/>
    <w:rsid w:val="00DF154E"/>
    <w:rsid w:val="00DF15A6"/>
    <w:rsid w:val="00DF1A00"/>
    <w:rsid w:val="00DF2006"/>
    <w:rsid w:val="00DF2D40"/>
    <w:rsid w:val="00DF4096"/>
    <w:rsid w:val="00DF453E"/>
    <w:rsid w:val="00DF4736"/>
    <w:rsid w:val="00DF51A5"/>
    <w:rsid w:val="00DF53A4"/>
    <w:rsid w:val="00DF59E8"/>
    <w:rsid w:val="00DF5A55"/>
    <w:rsid w:val="00DF634E"/>
    <w:rsid w:val="00DF74F1"/>
    <w:rsid w:val="00DF76E4"/>
    <w:rsid w:val="00DF7BBA"/>
    <w:rsid w:val="00E00411"/>
    <w:rsid w:val="00E0068D"/>
    <w:rsid w:val="00E01016"/>
    <w:rsid w:val="00E0161F"/>
    <w:rsid w:val="00E019D6"/>
    <w:rsid w:val="00E02008"/>
    <w:rsid w:val="00E0247E"/>
    <w:rsid w:val="00E02A1E"/>
    <w:rsid w:val="00E02B62"/>
    <w:rsid w:val="00E02F28"/>
    <w:rsid w:val="00E043B3"/>
    <w:rsid w:val="00E04BB1"/>
    <w:rsid w:val="00E05BF4"/>
    <w:rsid w:val="00E05E87"/>
    <w:rsid w:val="00E0637D"/>
    <w:rsid w:val="00E06C13"/>
    <w:rsid w:val="00E06F2B"/>
    <w:rsid w:val="00E0770B"/>
    <w:rsid w:val="00E07CCC"/>
    <w:rsid w:val="00E10173"/>
    <w:rsid w:val="00E10B12"/>
    <w:rsid w:val="00E10C46"/>
    <w:rsid w:val="00E11499"/>
    <w:rsid w:val="00E126B1"/>
    <w:rsid w:val="00E12EE8"/>
    <w:rsid w:val="00E12F01"/>
    <w:rsid w:val="00E12F76"/>
    <w:rsid w:val="00E13048"/>
    <w:rsid w:val="00E134F0"/>
    <w:rsid w:val="00E13A29"/>
    <w:rsid w:val="00E13BEE"/>
    <w:rsid w:val="00E14C0E"/>
    <w:rsid w:val="00E1558D"/>
    <w:rsid w:val="00E156BC"/>
    <w:rsid w:val="00E168D7"/>
    <w:rsid w:val="00E170F7"/>
    <w:rsid w:val="00E17A0B"/>
    <w:rsid w:val="00E17F01"/>
    <w:rsid w:val="00E214F2"/>
    <w:rsid w:val="00E22EB1"/>
    <w:rsid w:val="00E232A1"/>
    <w:rsid w:val="00E239F7"/>
    <w:rsid w:val="00E24054"/>
    <w:rsid w:val="00E241C1"/>
    <w:rsid w:val="00E24528"/>
    <w:rsid w:val="00E24606"/>
    <w:rsid w:val="00E24F4A"/>
    <w:rsid w:val="00E253BA"/>
    <w:rsid w:val="00E254C7"/>
    <w:rsid w:val="00E25D39"/>
    <w:rsid w:val="00E26889"/>
    <w:rsid w:val="00E26D69"/>
    <w:rsid w:val="00E26DB7"/>
    <w:rsid w:val="00E26FF0"/>
    <w:rsid w:val="00E273D2"/>
    <w:rsid w:val="00E277B5"/>
    <w:rsid w:val="00E277D7"/>
    <w:rsid w:val="00E27A16"/>
    <w:rsid w:val="00E3077E"/>
    <w:rsid w:val="00E3133B"/>
    <w:rsid w:val="00E3206D"/>
    <w:rsid w:val="00E32116"/>
    <w:rsid w:val="00E32170"/>
    <w:rsid w:val="00E32719"/>
    <w:rsid w:val="00E327FC"/>
    <w:rsid w:val="00E339C5"/>
    <w:rsid w:val="00E34815"/>
    <w:rsid w:val="00E34859"/>
    <w:rsid w:val="00E352B4"/>
    <w:rsid w:val="00E3530A"/>
    <w:rsid w:val="00E356E2"/>
    <w:rsid w:val="00E35F3D"/>
    <w:rsid w:val="00E4078A"/>
    <w:rsid w:val="00E40979"/>
    <w:rsid w:val="00E40C5D"/>
    <w:rsid w:val="00E411BA"/>
    <w:rsid w:val="00E41B7E"/>
    <w:rsid w:val="00E42023"/>
    <w:rsid w:val="00E426B9"/>
    <w:rsid w:val="00E42757"/>
    <w:rsid w:val="00E4297C"/>
    <w:rsid w:val="00E4299D"/>
    <w:rsid w:val="00E42B4F"/>
    <w:rsid w:val="00E42CFB"/>
    <w:rsid w:val="00E4303A"/>
    <w:rsid w:val="00E4320F"/>
    <w:rsid w:val="00E43B0A"/>
    <w:rsid w:val="00E43E70"/>
    <w:rsid w:val="00E456A9"/>
    <w:rsid w:val="00E45E20"/>
    <w:rsid w:val="00E473B7"/>
    <w:rsid w:val="00E51326"/>
    <w:rsid w:val="00E51AE8"/>
    <w:rsid w:val="00E520A3"/>
    <w:rsid w:val="00E52107"/>
    <w:rsid w:val="00E52140"/>
    <w:rsid w:val="00E52519"/>
    <w:rsid w:val="00E52853"/>
    <w:rsid w:val="00E52A8C"/>
    <w:rsid w:val="00E53622"/>
    <w:rsid w:val="00E53FB7"/>
    <w:rsid w:val="00E54F8D"/>
    <w:rsid w:val="00E55D3D"/>
    <w:rsid w:val="00E56150"/>
    <w:rsid w:val="00E56189"/>
    <w:rsid w:val="00E563E8"/>
    <w:rsid w:val="00E56DAA"/>
    <w:rsid w:val="00E57AA3"/>
    <w:rsid w:val="00E57EAA"/>
    <w:rsid w:val="00E60664"/>
    <w:rsid w:val="00E6082B"/>
    <w:rsid w:val="00E61759"/>
    <w:rsid w:val="00E617C8"/>
    <w:rsid w:val="00E6210B"/>
    <w:rsid w:val="00E627B6"/>
    <w:rsid w:val="00E629AF"/>
    <w:rsid w:val="00E62BA7"/>
    <w:rsid w:val="00E63B38"/>
    <w:rsid w:val="00E63BAE"/>
    <w:rsid w:val="00E641C3"/>
    <w:rsid w:val="00E65A49"/>
    <w:rsid w:val="00E669BD"/>
    <w:rsid w:val="00E66C1F"/>
    <w:rsid w:val="00E67152"/>
    <w:rsid w:val="00E678B2"/>
    <w:rsid w:val="00E678D3"/>
    <w:rsid w:val="00E67D89"/>
    <w:rsid w:val="00E70128"/>
    <w:rsid w:val="00E7129A"/>
    <w:rsid w:val="00E7151D"/>
    <w:rsid w:val="00E72696"/>
    <w:rsid w:val="00E727DE"/>
    <w:rsid w:val="00E730E6"/>
    <w:rsid w:val="00E73377"/>
    <w:rsid w:val="00E73BA9"/>
    <w:rsid w:val="00E73F9D"/>
    <w:rsid w:val="00E742CA"/>
    <w:rsid w:val="00E74A15"/>
    <w:rsid w:val="00E75982"/>
    <w:rsid w:val="00E761A3"/>
    <w:rsid w:val="00E76AE5"/>
    <w:rsid w:val="00E76AF9"/>
    <w:rsid w:val="00E8034D"/>
    <w:rsid w:val="00E803F6"/>
    <w:rsid w:val="00E80841"/>
    <w:rsid w:val="00E83331"/>
    <w:rsid w:val="00E8344E"/>
    <w:rsid w:val="00E8383C"/>
    <w:rsid w:val="00E83DB4"/>
    <w:rsid w:val="00E84BD8"/>
    <w:rsid w:val="00E85369"/>
    <w:rsid w:val="00E85BF5"/>
    <w:rsid w:val="00E85EC4"/>
    <w:rsid w:val="00E86118"/>
    <w:rsid w:val="00E87355"/>
    <w:rsid w:val="00E8752C"/>
    <w:rsid w:val="00E879EE"/>
    <w:rsid w:val="00E87C4C"/>
    <w:rsid w:val="00E9074B"/>
    <w:rsid w:val="00E9092D"/>
    <w:rsid w:val="00E91256"/>
    <w:rsid w:val="00E93166"/>
    <w:rsid w:val="00E93AE5"/>
    <w:rsid w:val="00E93D42"/>
    <w:rsid w:val="00E94253"/>
    <w:rsid w:val="00E94336"/>
    <w:rsid w:val="00E944F3"/>
    <w:rsid w:val="00E94905"/>
    <w:rsid w:val="00E953BE"/>
    <w:rsid w:val="00E95F5B"/>
    <w:rsid w:val="00E96A7F"/>
    <w:rsid w:val="00E974D7"/>
    <w:rsid w:val="00E97885"/>
    <w:rsid w:val="00EA0DB5"/>
    <w:rsid w:val="00EA1BAA"/>
    <w:rsid w:val="00EA1BE2"/>
    <w:rsid w:val="00EA20F6"/>
    <w:rsid w:val="00EA2F12"/>
    <w:rsid w:val="00EA3185"/>
    <w:rsid w:val="00EA3510"/>
    <w:rsid w:val="00EA3CAD"/>
    <w:rsid w:val="00EA3EFD"/>
    <w:rsid w:val="00EA4B33"/>
    <w:rsid w:val="00EA5A91"/>
    <w:rsid w:val="00EA5B6F"/>
    <w:rsid w:val="00EA79FB"/>
    <w:rsid w:val="00EA7CC6"/>
    <w:rsid w:val="00EB0BB9"/>
    <w:rsid w:val="00EB0F08"/>
    <w:rsid w:val="00EB2059"/>
    <w:rsid w:val="00EB2811"/>
    <w:rsid w:val="00EB31E9"/>
    <w:rsid w:val="00EB34EB"/>
    <w:rsid w:val="00EB3F8A"/>
    <w:rsid w:val="00EB4119"/>
    <w:rsid w:val="00EB64C5"/>
    <w:rsid w:val="00EB6641"/>
    <w:rsid w:val="00EB729B"/>
    <w:rsid w:val="00EC0933"/>
    <w:rsid w:val="00EC14E3"/>
    <w:rsid w:val="00EC232E"/>
    <w:rsid w:val="00EC425B"/>
    <w:rsid w:val="00EC43C9"/>
    <w:rsid w:val="00EC47DB"/>
    <w:rsid w:val="00EC4901"/>
    <w:rsid w:val="00EC51B2"/>
    <w:rsid w:val="00EC56A6"/>
    <w:rsid w:val="00EC5755"/>
    <w:rsid w:val="00EC6167"/>
    <w:rsid w:val="00EC68BF"/>
    <w:rsid w:val="00EC6B62"/>
    <w:rsid w:val="00EC6C6B"/>
    <w:rsid w:val="00EC70D4"/>
    <w:rsid w:val="00EC719C"/>
    <w:rsid w:val="00EC7221"/>
    <w:rsid w:val="00ED04F8"/>
    <w:rsid w:val="00ED0A66"/>
    <w:rsid w:val="00ED1701"/>
    <w:rsid w:val="00ED32D1"/>
    <w:rsid w:val="00ED3908"/>
    <w:rsid w:val="00ED3A96"/>
    <w:rsid w:val="00ED3FE3"/>
    <w:rsid w:val="00ED4404"/>
    <w:rsid w:val="00ED50D2"/>
    <w:rsid w:val="00ED557F"/>
    <w:rsid w:val="00ED5B81"/>
    <w:rsid w:val="00ED69AC"/>
    <w:rsid w:val="00ED6BD3"/>
    <w:rsid w:val="00ED792F"/>
    <w:rsid w:val="00ED7A66"/>
    <w:rsid w:val="00ED7D3C"/>
    <w:rsid w:val="00EE004E"/>
    <w:rsid w:val="00EE0B55"/>
    <w:rsid w:val="00EE0BA9"/>
    <w:rsid w:val="00EE0D75"/>
    <w:rsid w:val="00EE0DE0"/>
    <w:rsid w:val="00EE0E42"/>
    <w:rsid w:val="00EE1348"/>
    <w:rsid w:val="00EE1EA7"/>
    <w:rsid w:val="00EE332D"/>
    <w:rsid w:val="00EE4471"/>
    <w:rsid w:val="00EE475F"/>
    <w:rsid w:val="00EE4802"/>
    <w:rsid w:val="00EE4A75"/>
    <w:rsid w:val="00EE4EAB"/>
    <w:rsid w:val="00EE5C0D"/>
    <w:rsid w:val="00EE62AF"/>
    <w:rsid w:val="00EE652E"/>
    <w:rsid w:val="00EE657D"/>
    <w:rsid w:val="00EE6644"/>
    <w:rsid w:val="00EE683F"/>
    <w:rsid w:val="00EE690A"/>
    <w:rsid w:val="00EE6AA2"/>
    <w:rsid w:val="00EE6DB6"/>
    <w:rsid w:val="00EE787B"/>
    <w:rsid w:val="00EE7B95"/>
    <w:rsid w:val="00EF0925"/>
    <w:rsid w:val="00EF0DEA"/>
    <w:rsid w:val="00EF11DD"/>
    <w:rsid w:val="00EF16F2"/>
    <w:rsid w:val="00EF1B32"/>
    <w:rsid w:val="00EF1DC2"/>
    <w:rsid w:val="00EF1EDE"/>
    <w:rsid w:val="00EF3317"/>
    <w:rsid w:val="00EF3543"/>
    <w:rsid w:val="00EF364B"/>
    <w:rsid w:val="00EF3D67"/>
    <w:rsid w:val="00EF49F8"/>
    <w:rsid w:val="00EF4FAB"/>
    <w:rsid w:val="00EF5EF6"/>
    <w:rsid w:val="00EF600A"/>
    <w:rsid w:val="00F00757"/>
    <w:rsid w:val="00F00AAD"/>
    <w:rsid w:val="00F00FC4"/>
    <w:rsid w:val="00F0113A"/>
    <w:rsid w:val="00F019E1"/>
    <w:rsid w:val="00F023B4"/>
    <w:rsid w:val="00F02843"/>
    <w:rsid w:val="00F03A97"/>
    <w:rsid w:val="00F03AF6"/>
    <w:rsid w:val="00F03E19"/>
    <w:rsid w:val="00F042CA"/>
    <w:rsid w:val="00F0453B"/>
    <w:rsid w:val="00F062F2"/>
    <w:rsid w:val="00F063E1"/>
    <w:rsid w:val="00F06444"/>
    <w:rsid w:val="00F0682B"/>
    <w:rsid w:val="00F0694A"/>
    <w:rsid w:val="00F0722B"/>
    <w:rsid w:val="00F077F2"/>
    <w:rsid w:val="00F10C61"/>
    <w:rsid w:val="00F11267"/>
    <w:rsid w:val="00F1144C"/>
    <w:rsid w:val="00F115B2"/>
    <w:rsid w:val="00F11DB7"/>
    <w:rsid w:val="00F13B41"/>
    <w:rsid w:val="00F13C14"/>
    <w:rsid w:val="00F143F9"/>
    <w:rsid w:val="00F15612"/>
    <w:rsid w:val="00F15790"/>
    <w:rsid w:val="00F1587E"/>
    <w:rsid w:val="00F15C12"/>
    <w:rsid w:val="00F15C22"/>
    <w:rsid w:val="00F166C0"/>
    <w:rsid w:val="00F16729"/>
    <w:rsid w:val="00F16B93"/>
    <w:rsid w:val="00F17F94"/>
    <w:rsid w:val="00F2105C"/>
    <w:rsid w:val="00F210E0"/>
    <w:rsid w:val="00F21CF1"/>
    <w:rsid w:val="00F21D82"/>
    <w:rsid w:val="00F2276F"/>
    <w:rsid w:val="00F23328"/>
    <w:rsid w:val="00F23492"/>
    <w:rsid w:val="00F23990"/>
    <w:rsid w:val="00F24CC8"/>
    <w:rsid w:val="00F2586F"/>
    <w:rsid w:val="00F25FD0"/>
    <w:rsid w:val="00F26B9F"/>
    <w:rsid w:val="00F26D76"/>
    <w:rsid w:val="00F277E0"/>
    <w:rsid w:val="00F27D59"/>
    <w:rsid w:val="00F308C4"/>
    <w:rsid w:val="00F31DC4"/>
    <w:rsid w:val="00F32ED4"/>
    <w:rsid w:val="00F332C4"/>
    <w:rsid w:val="00F33C73"/>
    <w:rsid w:val="00F3404A"/>
    <w:rsid w:val="00F34086"/>
    <w:rsid w:val="00F3418C"/>
    <w:rsid w:val="00F34810"/>
    <w:rsid w:val="00F34A5D"/>
    <w:rsid w:val="00F34A7B"/>
    <w:rsid w:val="00F34E27"/>
    <w:rsid w:val="00F35CF1"/>
    <w:rsid w:val="00F35F2B"/>
    <w:rsid w:val="00F368CC"/>
    <w:rsid w:val="00F3724E"/>
    <w:rsid w:val="00F375D5"/>
    <w:rsid w:val="00F40D66"/>
    <w:rsid w:val="00F41696"/>
    <w:rsid w:val="00F43595"/>
    <w:rsid w:val="00F43E7D"/>
    <w:rsid w:val="00F443C6"/>
    <w:rsid w:val="00F4462B"/>
    <w:rsid w:val="00F44688"/>
    <w:rsid w:val="00F45186"/>
    <w:rsid w:val="00F45634"/>
    <w:rsid w:val="00F45E44"/>
    <w:rsid w:val="00F463EB"/>
    <w:rsid w:val="00F469BE"/>
    <w:rsid w:val="00F46B07"/>
    <w:rsid w:val="00F46BCD"/>
    <w:rsid w:val="00F470E5"/>
    <w:rsid w:val="00F4757B"/>
    <w:rsid w:val="00F475A5"/>
    <w:rsid w:val="00F476AC"/>
    <w:rsid w:val="00F47845"/>
    <w:rsid w:val="00F50FA8"/>
    <w:rsid w:val="00F51C53"/>
    <w:rsid w:val="00F5230F"/>
    <w:rsid w:val="00F52977"/>
    <w:rsid w:val="00F52E4C"/>
    <w:rsid w:val="00F53237"/>
    <w:rsid w:val="00F5330C"/>
    <w:rsid w:val="00F53B9A"/>
    <w:rsid w:val="00F54438"/>
    <w:rsid w:val="00F5488E"/>
    <w:rsid w:val="00F5496D"/>
    <w:rsid w:val="00F54ADC"/>
    <w:rsid w:val="00F566BC"/>
    <w:rsid w:val="00F60A08"/>
    <w:rsid w:val="00F611BC"/>
    <w:rsid w:val="00F62111"/>
    <w:rsid w:val="00F628D8"/>
    <w:rsid w:val="00F62AC1"/>
    <w:rsid w:val="00F62B64"/>
    <w:rsid w:val="00F62C59"/>
    <w:rsid w:val="00F62E91"/>
    <w:rsid w:val="00F62EF0"/>
    <w:rsid w:val="00F62F04"/>
    <w:rsid w:val="00F630DB"/>
    <w:rsid w:val="00F6362F"/>
    <w:rsid w:val="00F644D8"/>
    <w:rsid w:val="00F64D45"/>
    <w:rsid w:val="00F65500"/>
    <w:rsid w:val="00F65D48"/>
    <w:rsid w:val="00F65E42"/>
    <w:rsid w:val="00F65E4C"/>
    <w:rsid w:val="00F663BC"/>
    <w:rsid w:val="00F66DA1"/>
    <w:rsid w:val="00F66F67"/>
    <w:rsid w:val="00F70136"/>
    <w:rsid w:val="00F705CD"/>
    <w:rsid w:val="00F709AE"/>
    <w:rsid w:val="00F70A1B"/>
    <w:rsid w:val="00F7162E"/>
    <w:rsid w:val="00F71AFD"/>
    <w:rsid w:val="00F72105"/>
    <w:rsid w:val="00F72246"/>
    <w:rsid w:val="00F7285D"/>
    <w:rsid w:val="00F72A3A"/>
    <w:rsid w:val="00F72AC1"/>
    <w:rsid w:val="00F72F1C"/>
    <w:rsid w:val="00F732F1"/>
    <w:rsid w:val="00F736AA"/>
    <w:rsid w:val="00F73709"/>
    <w:rsid w:val="00F7439B"/>
    <w:rsid w:val="00F743B8"/>
    <w:rsid w:val="00F74802"/>
    <w:rsid w:val="00F74EE0"/>
    <w:rsid w:val="00F7544F"/>
    <w:rsid w:val="00F75644"/>
    <w:rsid w:val="00F75B32"/>
    <w:rsid w:val="00F760B6"/>
    <w:rsid w:val="00F766D8"/>
    <w:rsid w:val="00F76827"/>
    <w:rsid w:val="00F76F5D"/>
    <w:rsid w:val="00F77C98"/>
    <w:rsid w:val="00F802BA"/>
    <w:rsid w:val="00F80B2E"/>
    <w:rsid w:val="00F81642"/>
    <w:rsid w:val="00F8173A"/>
    <w:rsid w:val="00F8261F"/>
    <w:rsid w:val="00F82BC3"/>
    <w:rsid w:val="00F82E9E"/>
    <w:rsid w:val="00F83D05"/>
    <w:rsid w:val="00F8404B"/>
    <w:rsid w:val="00F8413A"/>
    <w:rsid w:val="00F84871"/>
    <w:rsid w:val="00F855DA"/>
    <w:rsid w:val="00F857D6"/>
    <w:rsid w:val="00F85BB1"/>
    <w:rsid w:val="00F86582"/>
    <w:rsid w:val="00F879BE"/>
    <w:rsid w:val="00F87C20"/>
    <w:rsid w:val="00F90F72"/>
    <w:rsid w:val="00F92084"/>
    <w:rsid w:val="00F922B8"/>
    <w:rsid w:val="00F9267D"/>
    <w:rsid w:val="00F92D28"/>
    <w:rsid w:val="00F93161"/>
    <w:rsid w:val="00F934EC"/>
    <w:rsid w:val="00F94AA4"/>
    <w:rsid w:val="00F95754"/>
    <w:rsid w:val="00F96BF2"/>
    <w:rsid w:val="00F96C46"/>
    <w:rsid w:val="00F970D7"/>
    <w:rsid w:val="00F97871"/>
    <w:rsid w:val="00F97CFF"/>
    <w:rsid w:val="00F97DA9"/>
    <w:rsid w:val="00F97F18"/>
    <w:rsid w:val="00FA0752"/>
    <w:rsid w:val="00FA196F"/>
    <w:rsid w:val="00FA2464"/>
    <w:rsid w:val="00FA2C8B"/>
    <w:rsid w:val="00FA3358"/>
    <w:rsid w:val="00FA34CD"/>
    <w:rsid w:val="00FA34EF"/>
    <w:rsid w:val="00FA38B3"/>
    <w:rsid w:val="00FA43C2"/>
    <w:rsid w:val="00FA5A97"/>
    <w:rsid w:val="00FA6DB3"/>
    <w:rsid w:val="00FB0277"/>
    <w:rsid w:val="00FB0574"/>
    <w:rsid w:val="00FB0E3A"/>
    <w:rsid w:val="00FB16B2"/>
    <w:rsid w:val="00FB1950"/>
    <w:rsid w:val="00FB1D62"/>
    <w:rsid w:val="00FB26A2"/>
    <w:rsid w:val="00FB2877"/>
    <w:rsid w:val="00FB2E47"/>
    <w:rsid w:val="00FB2ED8"/>
    <w:rsid w:val="00FB36F4"/>
    <w:rsid w:val="00FB383F"/>
    <w:rsid w:val="00FB3F4E"/>
    <w:rsid w:val="00FB4100"/>
    <w:rsid w:val="00FB4438"/>
    <w:rsid w:val="00FB6123"/>
    <w:rsid w:val="00FB6D8D"/>
    <w:rsid w:val="00FB6EF2"/>
    <w:rsid w:val="00FB7356"/>
    <w:rsid w:val="00FB7EB2"/>
    <w:rsid w:val="00FB7EDC"/>
    <w:rsid w:val="00FC02B0"/>
    <w:rsid w:val="00FC0603"/>
    <w:rsid w:val="00FC236A"/>
    <w:rsid w:val="00FC2A40"/>
    <w:rsid w:val="00FC2D48"/>
    <w:rsid w:val="00FC38F2"/>
    <w:rsid w:val="00FC3A86"/>
    <w:rsid w:val="00FC3CD1"/>
    <w:rsid w:val="00FC40E9"/>
    <w:rsid w:val="00FC45B1"/>
    <w:rsid w:val="00FC4ADB"/>
    <w:rsid w:val="00FC4E05"/>
    <w:rsid w:val="00FC5650"/>
    <w:rsid w:val="00FC640B"/>
    <w:rsid w:val="00FC68BC"/>
    <w:rsid w:val="00FC6BE3"/>
    <w:rsid w:val="00FC7190"/>
    <w:rsid w:val="00FC79E5"/>
    <w:rsid w:val="00FC7AE0"/>
    <w:rsid w:val="00FC7FF7"/>
    <w:rsid w:val="00FD00C6"/>
    <w:rsid w:val="00FD04B7"/>
    <w:rsid w:val="00FD07B3"/>
    <w:rsid w:val="00FD0BEC"/>
    <w:rsid w:val="00FD0F7B"/>
    <w:rsid w:val="00FD232E"/>
    <w:rsid w:val="00FD2576"/>
    <w:rsid w:val="00FD2E38"/>
    <w:rsid w:val="00FD39A7"/>
    <w:rsid w:val="00FD468F"/>
    <w:rsid w:val="00FD4E7F"/>
    <w:rsid w:val="00FD53EF"/>
    <w:rsid w:val="00FD55DE"/>
    <w:rsid w:val="00FD5859"/>
    <w:rsid w:val="00FD589D"/>
    <w:rsid w:val="00FD5E3E"/>
    <w:rsid w:val="00FD66E3"/>
    <w:rsid w:val="00FD7C8A"/>
    <w:rsid w:val="00FD7E84"/>
    <w:rsid w:val="00FE03C3"/>
    <w:rsid w:val="00FE1745"/>
    <w:rsid w:val="00FE1D15"/>
    <w:rsid w:val="00FE20CF"/>
    <w:rsid w:val="00FE2233"/>
    <w:rsid w:val="00FE2448"/>
    <w:rsid w:val="00FE28CF"/>
    <w:rsid w:val="00FE320F"/>
    <w:rsid w:val="00FE4041"/>
    <w:rsid w:val="00FE42FF"/>
    <w:rsid w:val="00FE4444"/>
    <w:rsid w:val="00FE4C0E"/>
    <w:rsid w:val="00FE59AD"/>
    <w:rsid w:val="00FE5BB1"/>
    <w:rsid w:val="00FE5EEF"/>
    <w:rsid w:val="00FE6544"/>
    <w:rsid w:val="00FE65C3"/>
    <w:rsid w:val="00FE70AF"/>
    <w:rsid w:val="00FE721A"/>
    <w:rsid w:val="00FE79FA"/>
    <w:rsid w:val="00FE7D8E"/>
    <w:rsid w:val="00FF0133"/>
    <w:rsid w:val="00FF118F"/>
    <w:rsid w:val="00FF18AA"/>
    <w:rsid w:val="00FF1D59"/>
    <w:rsid w:val="00FF2B00"/>
    <w:rsid w:val="00FF2B69"/>
    <w:rsid w:val="00FF2E29"/>
    <w:rsid w:val="00FF4D0F"/>
    <w:rsid w:val="00FF5459"/>
    <w:rsid w:val="00FF63ED"/>
    <w:rsid w:val="00FF7176"/>
    <w:rsid w:val="00FF7654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480B58"/>
  <w15:docId w15:val="{F71880A5-87F2-47C1-9171-85F237DA7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C0B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45D9D"/>
    <w:pPr>
      <w:keepNext/>
      <w:framePr w:dropCap="drop" w:lines="3" w:wrap="auto" w:vAnchor="text" w:hAnchor="text"/>
      <w:spacing w:line="820" w:lineRule="exact"/>
      <w:outlineLvl w:val="0"/>
    </w:pPr>
    <w:rPr>
      <w:i/>
      <w:position w:val="-9"/>
      <w:sz w:val="104"/>
    </w:rPr>
  </w:style>
  <w:style w:type="paragraph" w:styleId="Heading2">
    <w:name w:val="heading 2"/>
    <w:basedOn w:val="Normal"/>
    <w:next w:val="Normal"/>
    <w:link w:val="Heading2Char"/>
    <w:qFormat/>
    <w:rsid w:val="00745D9D"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qFormat/>
    <w:rsid w:val="00745D9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745D9D"/>
    <w:pPr>
      <w:keepNext/>
      <w:outlineLvl w:val="3"/>
    </w:pPr>
    <w:rPr>
      <w:b/>
      <w:i/>
      <w:sz w:val="20"/>
    </w:rPr>
  </w:style>
  <w:style w:type="paragraph" w:styleId="Heading5">
    <w:name w:val="heading 5"/>
    <w:basedOn w:val="Normal"/>
    <w:next w:val="Normal"/>
    <w:qFormat/>
    <w:rsid w:val="00745D9D"/>
    <w:pPr>
      <w:keepNext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745D9D"/>
    <w:pPr>
      <w:keepNext/>
      <w:jc w:val="both"/>
      <w:outlineLvl w:val="5"/>
    </w:pPr>
    <w:rPr>
      <w:b/>
      <w:i/>
      <w:sz w:val="40"/>
    </w:rPr>
  </w:style>
  <w:style w:type="paragraph" w:styleId="Heading7">
    <w:name w:val="heading 7"/>
    <w:basedOn w:val="Normal"/>
    <w:next w:val="Normal"/>
    <w:qFormat/>
    <w:rsid w:val="00745D9D"/>
    <w:pPr>
      <w:keepNext/>
      <w:numPr>
        <w:numId w:val="1"/>
      </w:numPr>
      <w:jc w:val="both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745D9D"/>
    <w:pPr>
      <w:keepNext/>
      <w:ind w:left="720"/>
      <w:jc w:val="right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745D9D"/>
    <w:pPr>
      <w:keepNext/>
      <w:ind w:right="432"/>
      <w:jc w:val="right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45D9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45D9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45D9D"/>
  </w:style>
  <w:style w:type="paragraph" w:styleId="BodyTextIndent">
    <w:name w:val="Body Text Indent"/>
    <w:basedOn w:val="Normal"/>
    <w:rsid w:val="00745D9D"/>
    <w:pPr>
      <w:ind w:left="175"/>
      <w:jc w:val="both"/>
    </w:pPr>
    <w:rPr>
      <w:sz w:val="20"/>
    </w:rPr>
  </w:style>
  <w:style w:type="paragraph" w:styleId="BodyTextIndent2">
    <w:name w:val="Body Text Indent 2"/>
    <w:basedOn w:val="Normal"/>
    <w:rsid w:val="00745D9D"/>
    <w:pPr>
      <w:ind w:left="720"/>
      <w:jc w:val="both"/>
    </w:pPr>
  </w:style>
  <w:style w:type="paragraph" w:styleId="BodyText">
    <w:name w:val="Body Text"/>
    <w:basedOn w:val="Normal"/>
    <w:link w:val="BodyTextChar"/>
    <w:rsid w:val="00745D9D"/>
    <w:pPr>
      <w:jc w:val="both"/>
    </w:pPr>
  </w:style>
  <w:style w:type="paragraph" w:styleId="BodyTextIndent3">
    <w:name w:val="Body Text Indent 3"/>
    <w:basedOn w:val="Normal"/>
    <w:rsid w:val="00745D9D"/>
    <w:pPr>
      <w:ind w:left="1440" w:hanging="90"/>
      <w:jc w:val="both"/>
    </w:pPr>
    <w:rPr>
      <w:i/>
    </w:rPr>
  </w:style>
  <w:style w:type="paragraph" w:styleId="Subtitle">
    <w:name w:val="Subtitle"/>
    <w:basedOn w:val="Normal"/>
    <w:qFormat/>
    <w:rsid w:val="00745D9D"/>
    <w:pPr>
      <w:numPr>
        <w:numId w:val="2"/>
      </w:numPr>
      <w:jc w:val="both"/>
    </w:pPr>
    <w:rPr>
      <w:b/>
    </w:rPr>
  </w:style>
  <w:style w:type="paragraph" w:styleId="BalloonText">
    <w:name w:val="Balloon Text"/>
    <w:basedOn w:val="Normal"/>
    <w:semiHidden/>
    <w:rsid w:val="00E10C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B7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F65D48"/>
    <w:pPr>
      <w:spacing w:after="120" w:line="480" w:lineRule="auto"/>
    </w:pPr>
  </w:style>
  <w:style w:type="paragraph" w:styleId="PlainText">
    <w:name w:val="Plain Text"/>
    <w:basedOn w:val="Normal"/>
    <w:link w:val="PlainTextChar"/>
    <w:uiPriority w:val="99"/>
    <w:rsid w:val="00C91C9C"/>
    <w:rPr>
      <w:rFonts w:ascii="Courier New" w:hAnsi="Courier New" w:cs="Courier New"/>
      <w:sz w:val="20"/>
      <w:lang w:val="en-US"/>
    </w:rPr>
  </w:style>
  <w:style w:type="character" w:styleId="Strong">
    <w:name w:val="Strong"/>
    <w:uiPriority w:val="22"/>
    <w:qFormat/>
    <w:rsid w:val="00E26DB7"/>
    <w:rPr>
      <w:b/>
      <w:bCs/>
    </w:rPr>
  </w:style>
  <w:style w:type="paragraph" w:styleId="HTMLPreformatted">
    <w:name w:val="HTML Preformatted"/>
    <w:basedOn w:val="Normal"/>
    <w:rsid w:val="00C47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/>
    </w:rPr>
  </w:style>
  <w:style w:type="character" w:customStyle="1" w:styleId="PlainTextChar">
    <w:name w:val="Plain Text Char"/>
    <w:link w:val="PlainText"/>
    <w:uiPriority w:val="99"/>
    <w:rsid w:val="00DA4F8A"/>
    <w:rPr>
      <w:rFonts w:ascii="Courier New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CF2431"/>
    <w:pPr>
      <w:spacing w:before="100" w:beforeAutospacing="1" w:after="100" w:afterAutospacing="1"/>
    </w:pPr>
    <w:rPr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4D6122"/>
    <w:pPr>
      <w:ind w:left="720"/>
    </w:pPr>
  </w:style>
  <w:style w:type="character" w:customStyle="1" w:styleId="HeaderChar">
    <w:name w:val="Header Char"/>
    <w:link w:val="Header"/>
    <w:uiPriority w:val="99"/>
    <w:rsid w:val="00F7544F"/>
    <w:rPr>
      <w:sz w:val="24"/>
      <w:lang w:eastAsia="en-US"/>
    </w:rPr>
  </w:style>
  <w:style w:type="character" w:styleId="Hyperlink">
    <w:name w:val="Hyperlink"/>
    <w:uiPriority w:val="99"/>
    <w:unhideWhenUsed/>
    <w:rsid w:val="00F1126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D623F"/>
    <w:rPr>
      <w:color w:val="800080"/>
      <w:u w:val="single"/>
    </w:rPr>
  </w:style>
  <w:style w:type="character" w:styleId="Emphasis">
    <w:name w:val="Emphasis"/>
    <w:uiPriority w:val="20"/>
    <w:qFormat/>
    <w:rsid w:val="00577AAD"/>
    <w:rPr>
      <w:i/>
      <w:iCs/>
    </w:rPr>
  </w:style>
  <w:style w:type="paragraph" w:customStyle="1" w:styleId="Default">
    <w:name w:val="Default"/>
    <w:rsid w:val="003A4F5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">
    <w:name w:val="Body"/>
    <w:rsid w:val="008652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0">
    <w:name w:val="Hyperlink.0"/>
    <w:rsid w:val="0086525C"/>
    <w:rPr>
      <w:color w:val="0000FF"/>
      <w:u w:val="single"/>
    </w:rPr>
  </w:style>
  <w:style w:type="paragraph" w:customStyle="1" w:styleId="Heading21">
    <w:name w:val="Heading 21"/>
    <w:basedOn w:val="Heading2"/>
    <w:qFormat/>
    <w:rsid w:val="00CF329F"/>
    <w:pPr>
      <w:keepLines/>
      <w:numPr>
        <w:numId w:val="4"/>
      </w:numPr>
      <w:spacing w:before="200"/>
    </w:pPr>
    <w:rPr>
      <w:rFonts w:ascii="Calibri" w:hAnsi="Calibri"/>
      <w:bCs/>
      <w:i w:val="0"/>
      <w:color w:val="000000"/>
      <w:szCs w:val="26"/>
    </w:rPr>
  </w:style>
  <w:style w:type="paragraph" w:styleId="FootnoteText">
    <w:name w:val="footnote text"/>
    <w:basedOn w:val="Normal"/>
    <w:link w:val="FootnoteTextChar"/>
    <w:unhideWhenUsed/>
    <w:rsid w:val="005015FA"/>
    <w:rPr>
      <w:sz w:val="20"/>
    </w:rPr>
  </w:style>
  <w:style w:type="character" w:customStyle="1" w:styleId="FootnoteTextChar">
    <w:name w:val="Footnote Text Char"/>
    <w:link w:val="FootnoteText"/>
    <w:rsid w:val="005015FA"/>
    <w:rPr>
      <w:lang w:eastAsia="en-US"/>
    </w:rPr>
  </w:style>
  <w:style w:type="character" w:styleId="FootnoteReference">
    <w:name w:val="footnote reference"/>
    <w:unhideWhenUsed/>
    <w:rsid w:val="005015FA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5015FA"/>
    <w:pPr>
      <w:keepLines/>
      <w:framePr w:dropCap="drop" w:lines="0" w:wrap="auto" w:vAnchor="margin"/>
      <w:spacing w:before="480" w:line="276" w:lineRule="auto"/>
      <w:outlineLvl w:val="9"/>
    </w:pPr>
    <w:rPr>
      <w:rFonts w:ascii="Calibri" w:hAnsi="Calibri"/>
      <w:b/>
      <w:bCs/>
      <w:i w:val="0"/>
      <w:color w:val="365F91"/>
      <w:positio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015FA"/>
    <w:pPr>
      <w:tabs>
        <w:tab w:val="left" w:pos="440"/>
        <w:tab w:val="right" w:leader="dot" w:pos="9486"/>
      </w:tabs>
      <w:spacing w:after="100"/>
    </w:pPr>
    <w:rPr>
      <w:rFonts w:ascii="Calibri" w:hAnsi="Calibri" w:cs="Calibri"/>
      <w:b/>
      <w:bCs/>
      <w:noProof/>
      <w:color w:val="000000"/>
      <w:szCs w:val="32"/>
    </w:rPr>
  </w:style>
  <w:style w:type="paragraph" w:customStyle="1" w:styleId="Heading1111">
    <w:name w:val="Heading 1111"/>
    <w:basedOn w:val="ListParagraph"/>
    <w:link w:val="Heading1111Char"/>
    <w:qFormat/>
    <w:rsid w:val="005015FA"/>
    <w:pPr>
      <w:numPr>
        <w:numId w:val="5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 w:line="276" w:lineRule="auto"/>
      <w:contextualSpacing/>
      <w:jc w:val="both"/>
    </w:pPr>
    <w:rPr>
      <w:rFonts w:ascii="Arial" w:hAnsi="Arial"/>
      <w:b/>
      <w:spacing w:val="-3"/>
      <w:szCs w:val="24"/>
    </w:rPr>
  </w:style>
  <w:style w:type="character" w:customStyle="1" w:styleId="ListParagraphChar">
    <w:name w:val="List Paragraph Char"/>
    <w:link w:val="ListParagraph"/>
    <w:uiPriority w:val="34"/>
    <w:rsid w:val="005015FA"/>
    <w:rPr>
      <w:sz w:val="24"/>
      <w:lang w:eastAsia="en-US"/>
    </w:rPr>
  </w:style>
  <w:style w:type="character" w:customStyle="1" w:styleId="Heading1111Char">
    <w:name w:val="Heading 1111 Char"/>
    <w:link w:val="Heading1111"/>
    <w:rsid w:val="005015FA"/>
    <w:rPr>
      <w:rFonts w:ascii="Arial" w:hAnsi="Arial"/>
      <w:b/>
      <w:spacing w:val="-3"/>
      <w:sz w:val="24"/>
      <w:szCs w:val="24"/>
      <w:lang w:eastAsia="en-US"/>
    </w:rPr>
  </w:style>
  <w:style w:type="paragraph" w:styleId="NoSpacing">
    <w:name w:val="No Spacing"/>
    <w:uiPriority w:val="1"/>
    <w:qFormat/>
    <w:rsid w:val="002F69D4"/>
    <w:rPr>
      <w:rFonts w:ascii="Calibri" w:eastAsia="Calibri" w:hAnsi="Calibri"/>
      <w:sz w:val="22"/>
      <w:szCs w:val="22"/>
      <w:lang w:eastAsia="en-US"/>
    </w:rPr>
  </w:style>
  <w:style w:type="paragraph" w:customStyle="1" w:styleId="story-bodyintroduction">
    <w:name w:val="story-body__introduction"/>
    <w:basedOn w:val="Normal"/>
    <w:rsid w:val="00CC6DF2"/>
    <w:pPr>
      <w:spacing w:after="360"/>
    </w:pPr>
    <w:rPr>
      <w:szCs w:val="24"/>
      <w:lang w:eastAsia="en-GB"/>
    </w:rPr>
  </w:style>
  <w:style w:type="character" w:customStyle="1" w:styleId="sentence1">
    <w:name w:val="sentence1"/>
    <w:rsid w:val="001F0B77"/>
    <w:rPr>
      <w:b/>
      <w:bCs/>
    </w:rPr>
  </w:style>
  <w:style w:type="paragraph" w:customStyle="1" w:styleId="m-6840236696402435928msolistparagraph">
    <w:name w:val="m_-6840236696402435928msolistparagraph"/>
    <w:basedOn w:val="Normal"/>
    <w:uiPriority w:val="99"/>
    <w:rsid w:val="00E3206D"/>
    <w:pPr>
      <w:spacing w:before="100" w:beforeAutospacing="1" w:after="100" w:afterAutospacing="1"/>
    </w:pPr>
    <w:rPr>
      <w:rFonts w:eastAsia="Calibri"/>
      <w:szCs w:val="24"/>
      <w:lang w:eastAsia="en-GB"/>
    </w:rPr>
  </w:style>
  <w:style w:type="character" w:customStyle="1" w:styleId="user-generated">
    <w:name w:val="user-generated"/>
    <w:basedOn w:val="DefaultParagraphFont"/>
    <w:rsid w:val="009E5972"/>
  </w:style>
  <w:style w:type="paragraph" w:customStyle="1" w:styleId="ecxmsonormal">
    <w:name w:val="ecxmsonormal"/>
    <w:basedOn w:val="Normal"/>
    <w:rsid w:val="00A665DD"/>
    <w:pPr>
      <w:spacing w:after="324"/>
    </w:pPr>
    <w:rPr>
      <w:szCs w:val="24"/>
      <w:lang w:eastAsia="en-GB"/>
    </w:rPr>
  </w:style>
  <w:style w:type="character" w:customStyle="1" w:styleId="HeliosNormalChar">
    <w:name w:val="Helios_Normal Char"/>
    <w:link w:val="HeliosNormal"/>
    <w:locked/>
    <w:rsid w:val="00637922"/>
    <w:rPr>
      <w:rFonts w:ascii="Arial" w:hAnsi="Arial" w:cs="Arial"/>
    </w:rPr>
  </w:style>
  <w:style w:type="paragraph" w:customStyle="1" w:styleId="HeliosNormal">
    <w:name w:val="Helios_Normal"/>
    <w:basedOn w:val="Normal"/>
    <w:link w:val="HeliosNormalChar"/>
    <w:rsid w:val="00637922"/>
    <w:pPr>
      <w:spacing w:before="120" w:after="120" w:line="280" w:lineRule="atLeast"/>
    </w:pPr>
    <w:rPr>
      <w:rFonts w:ascii="Arial" w:hAnsi="Arial" w:cs="Arial"/>
      <w:sz w:val="20"/>
      <w:lang w:eastAsia="en-GB"/>
    </w:rPr>
  </w:style>
  <w:style w:type="paragraph" w:customStyle="1" w:styleId="HeliosHeading3UnNum">
    <w:name w:val="Helios_Heading_3_UnNum"/>
    <w:basedOn w:val="Normal"/>
    <w:rsid w:val="00637922"/>
    <w:pPr>
      <w:keepNext/>
      <w:spacing w:before="240" w:after="120" w:line="280" w:lineRule="exact"/>
      <w:ind w:left="1077"/>
    </w:pPr>
    <w:rPr>
      <w:rFonts w:ascii="Arial" w:eastAsia="Calibri" w:hAnsi="Arial" w:cs="Arial"/>
      <w:b/>
      <w:bCs/>
      <w:color w:val="0095AA"/>
      <w:sz w:val="20"/>
    </w:rPr>
  </w:style>
  <w:style w:type="paragraph" w:customStyle="1" w:styleId="HeliosListBullets">
    <w:name w:val="Helios_List_Bullets"/>
    <w:basedOn w:val="Normal"/>
    <w:rsid w:val="00637922"/>
    <w:pPr>
      <w:spacing w:before="120" w:after="60" w:line="280" w:lineRule="atLeast"/>
      <w:ind w:left="1437" w:hanging="360"/>
    </w:pPr>
    <w:rPr>
      <w:rFonts w:ascii="Arial" w:eastAsia="Calibri" w:hAnsi="Arial" w:cs="Arial"/>
      <w:sz w:val="20"/>
    </w:rPr>
  </w:style>
  <w:style w:type="paragraph" w:customStyle="1" w:styleId="HeliosListNumbered">
    <w:name w:val="Helios_List_Numbered"/>
    <w:basedOn w:val="Normal"/>
    <w:rsid w:val="00637922"/>
    <w:pPr>
      <w:spacing w:before="120" w:after="60" w:line="280" w:lineRule="atLeast"/>
      <w:ind w:left="1437" w:hanging="360"/>
    </w:pPr>
    <w:rPr>
      <w:rFonts w:ascii="Arial" w:eastAsia="Calibri" w:hAnsi="Arial" w:cs="Arial"/>
      <w:sz w:val="20"/>
    </w:rPr>
  </w:style>
  <w:style w:type="character" w:customStyle="1" w:styleId="Heading2Char">
    <w:name w:val="Heading 2 Char"/>
    <w:link w:val="Heading2"/>
    <w:rsid w:val="005A6075"/>
    <w:rPr>
      <w:b/>
      <w:i/>
      <w:sz w:val="24"/>
      <w:lang w:eastAsia="en-US"/>
    </w:rPr>
  </w:style>
  <w:style w:type="character" w:customStyle="1" w:styleId="Heading3Char">
    <w:name w:val="Heading 3 Char"/>
    <w:link w:val="Heading3"/>
    <w:rsid w:val="005A6075"/>
    <w:rPr>
      <w:rFonts w:ascii="Arial" w:hAnsi="Arial"/>
      <w:b/>
      <w:sz w:val="24"/>
      <w:lang w:eastAsia="en-US"/>
    </w:rPr>
  </w:style>
  <w:style w:type="character" w:customStyle="1" w:styleId="Bodytext20">
    <w:name w:val="Body text (2)"/>
    <w:rsid w:val="005A6075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222626"/>
      <w:spacing w:val="0"/>
      <w:w w:val="100"/>
      <w:position w:val="0"/>
      <w:sz w:val="20"/>
      <w:szCs w:val="20"/>
      <w:u w:val="none"/>
      <w:effect w:val="none"/>
      <w:lang w:val="en-GB" w:eastAsia="en-GB" w:bidi="en-GB"/>
    </w:rPr>
  </w:style>
  <w:style w:type="character" w:customStyle="1" w:styleId="Bodytext295pt">
    <w:name w:val="Body text (2) + 9.5 pt"/>
    <w:aliases w:val="Bold"/>
    <w:rsid w:val="005A6075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EB7359"/>
      <w:spacing w:val="0"/>
      <w:w w:val="100"/>
      <w:position w:val="0"/>
      <w:sz w:val="19"/>
      <w:szCs w:val="19"/>
      <w:u w:val="none"/>
      <w:effect w:val="none"/>
      <w:lang w:val="en-GB" w:eastAsia="en-GB" w:bidi="en-GB"/>
    </w:rPr>
  </w:style>
  <w:style w:type="paragraph" w:customStyle="1" w:styleId="ScheduleHeading2">
    <w:name w:val="Schedule Heading 2"/>
    <w:basedOn w:val="Normal"/>
    <w:qFormat/>
    <w:rsid w:val="001F072E"/>
    <w:pPr>
      <w:numPr>
        <w:ilvl w:val="1"/>
        <w:numId w:val="8"/>
      </w:numPr>
      <w:spacing w:after="120" w:line="240" w:lineRule="exact"/>
      <w:ind w:left="1440" w:hanging="720"/>
    </w:pPr>
    <w:rPr>
      <w:rFonts w:ascii="Century Gothic" w:hAnsi="Century Gothic"/>
      <w:color w:val="000000"/>
      <w:sz w:val="18"/>
      <w:szCs w:val="18"/>
      <w:lang w:eastAsia="en-GB"/>
    </w:rPr>
  </w:style>
  <w:style w:type="paragraph" w:customStyle="1" w:styleId="ScheduleHeading1">
    <w:name w:val="Schedule Heading 1"/>
    <w:basedOn w:val="Normal"/>
    <w:next w:val="ScheduleHeading2"/>
    <w:qFormat/>
    <w:rsid w:val="001F072E"/>
    <w:pPr>
      <w:numPr>
        <w:numId w:val="8"/>
      </w:numPr>
      <w:tabs>
        <w:tab w:val="clear" w:pos="851"/>
        <w:tab w:val="num" w:pos="720"/>
      </w:tabs>
      <w:spacing w:after="120" w:line="200" w:lineRule="exact"/>
      <w:ind w:left="726" w:hanging="726"/>
    </w:pPr>
    <w:rPr>
      <w:rFonts w:ascii="Century Gothic" w:hAnsi="Century Gothic"/>
      <w:b/>
      <w:color w:val="000000"/>
      <w:sz w:val="18"/>
      <w:szCs w:val="18"/>
      <w:lang w:eastAsia="en-GB"/>
    </w:rPr>
  </w:style>
  <w:style w:type="paragraph" w:customStyle="1" w:styleId="ScheduleHeading3">
    <w:name w:val="Schedule Heading 3"/>
    <w:basedOn w:val="Normal"/>
    <w:qFormat/>
    <w:rsid w:val="001F072E"/>
    <w:pPr>
      <w:numPr>
        <w:ilvl w:val="2"/>
        <w:numId w:val="8"/>
      </w:numPr>
      <w:spacing w:after="120"/>
      <w:ind w:left="2160" w:hanging="720"/>
    </w:pPr>
    <w:rPr>
      <w:rFonts w:ascii="Century Gothic" w:hAnsi="Century Gothic"/>
      <w:sz w:val="18"/>
      <w:szCs w:val="18"/>
      <w:lang w:eastAsia="en-GB"/>
    </w:rPr>
  </w:style>
  <w:style w:type="paragraph" w:customStyle="1" w:styleId="ScheduleHeading4">
    <w:name w:val="Schedule Heading 4"/>
    <w:basedOn w:val="Normal"/>
    <w:qFormat/>
    <w:rsid w:val="001F072E"/>
    <w:pPr>
      <w:numPr>
        <w:ilvl w:val="3"/>
        <w:numId w:val="8"/>
      </w:numPr>
      <w:spacing w:after="120" w:line="276" w:lineRule="auto"/>
    </w:pPr>
    <w:rPr>
      <w:rFonts w:ascii="Century Gothic" w:hAnsi="Century Gothic"/>
      <w:sz w:val="20"/>
      <w:szCs w:val="22"/>
      <w:lang w:eastAsia="en-GB"/>
    </w:rPr>
  </w:style>
  <w:style w:type="paragraph" w:customStyle="1" w:styleId="ScheduleHeading5">
    <w:name w:val="Schedule Heading 5"/>
    <w:basedOn w:val="Normal"/>
    <w:qFormat/>
    <w:rsid w:val="001F072E"/>
    <w:pPr>
      <w:numPr>
        <w:ilvl w:val="4"/>
        <w:numId w:val="8"/>
      </w:numPr>
      <w:spacing w:after="120" w:line="276" w:lineRule="auto"/>
    </w:pPr>
    <w:rPr>
      <w:rFonts w:ascii="Century Gothic" w:hAnsi="Century Gothic"/>
      <w:sz w:val="20"/>
      <w:szCs w:val="22"/>
      <w:lang w:eastAsia="en-GB"/>
    </w:rPr>
  </w:style>
  <w:style w:type="character" w:customStyle="1" w:styleId="UnresolvedMention1">
    <w:name w:val="Unresolved Mention1"/>
    <w:uiPriority w:val="99"/>
    <w:semiHidden/>
    <w:unhideWhenUsed/>
    <w:rsid w:val="002B304E"/>
    <w:rPr>
      <w:color w:val="808080"/>
      <w:shd w:val="clear" w:color="auto" w:fill="E6E6E6"/>
    </w:rPr>
  </w:style>
  <w:style w:type="character" w:customStyle="1" w:styleId="BodyTextChar">
    <w:name w:val="Body Text Char"/>
    <w:basedOn w:val="DefaultParagraphFont"/>
    <w:link w:val="BodyText"/>
    <w:rsid w:val="0004792C"/>
    <w:rPr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46D46"/>
    <w:rPr>
      <w:color w:val="605E5C"/>
      <w:shd w:val="clear" w:color="auto" w:fill="E1DFDD"/>
    </w:rPr>
  </w:style>
  <w:style w:type="paragraph" w:customStyle="1" w:styleId="ox-2c705fda77-m-8449722818912124600ox-2866749668-msonormal">
    <w:name w:val="ox-2c705fda77-m-8449722818912124600ox-2866749668-msonormal"/>
    <w:basedOn w:val="Normal"/>
    <w:rsid w:val="00E75982"/>
    <w:pPr>
      <w:spacing w:before="100" w:beforeAutospacing="1" w:after="100" w:afterAutospacing="1"/>
    </w:pPr>
    <w:rPr>
      <w:rFonts w:eastAsiaTheme="minorHAnsi"/>
      <w:szCs w:val="24"/>
      <w:lang w:eastAsia="en-GB"/>
    </w:rPr>
  </w:style>
  <w:style w:type="paragraph" w:customStyle="1" w:styleId="ox-bbfa5c54c9-msonormal">
    <w:name w:val="ox-bbfa5c54c9-msonormal"/>
    <w:basedOn w:val="Normal"/>
    <w:rsid w:val="009B263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ox-6f3184ce27-msonormal">
    <w:name w:val="ox-6f3184ce27-msonormal"/>
    <w:basedOn w:val="Normal"/>
    <w:rsid w:val="006421F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apple-converted-space">
    <w:name w:val="apple-converted-space"/>
    <w:basedOn w:val="DefaultParagraphFont"/>
    <w:rsid w:val="008B3FF6"/>
  </w:style>
  <w:style w:type="paragraph" w:customStyle="1" w:styleId="body-p">
    <w:name w:val="body-p"/>
    <w:basedOn w:val="Normal"/>
    <w:rsid w:val="004648DC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body-c-c8">
    <w:name w:val="body-c-c8"/>
    <w:basedOn w:val="DefaultParagraphFont"/>
    <w:rsid w:val="004648DC"/>
  </w:style>
  <w:style w:type="character" w:customStyle="1" w:styleId="body-c-c9">
    <w:name w:val="body-c-c9"/>
    <w:basedOn w:val="DefaultParagraphFont"/>
    <w:rsid w:val="004648DC"/>
  </w:style>
  <w:style w:type="character" w:customStyle="1" w:styleId="body-c-c6">
    <w:name w:val="body-c-c6"/>
    <w:basedOn w:val="DefaultParagraphFont"/>
    <w:rsid w:val="004648DC"/>
  </w:style>
  <w:style w:type="character" w:customStyle="1" w:styleId="body-c-c11">
    <w:name w:val="body-c-c11"/>
    <w:basedOn w:val="DefaultParagraphFont"/>
    <w:rsid w:val="004648DC"/>
  </w:style>
  <w:style w:type="character" w:customStyle="1" w:styleId="body-c-c12">
    <w:name w:val="body-c-c12"/>
    <w:basedOn w:val="DefaultParagraphFont"/>
    <w:rsid w:val="004648DC"/>
  </w:style>
  <w:style w:type="character" w:customStyle="1" w:styleId="body-c-c13">
    <w:name w:val="body-c-c13"/>
    <w:basedOn w:val="DefaultParagraphFont"/>
    <w:rsid w:val="00464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8" w:color="F0F0F0"/>
                        <w:right w:val="none" w:sz="0" w:space="0" w:color="auto"/>
                      </w:divBdr>
                      <w:divsChild>
                        <w:div w:id="209250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22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28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5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5839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123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8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84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0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65993">
              <w:marLeft w:val="293"/>
              <w:marRight w:val="0"/>
              <w:marTop w:val="104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11812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  <w:div w:id="20573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stanfordrivers-pc.gov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ppingforestdc.my.site.com/pr/s/planning-application/a0hTv00000GfC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Templates\New%20Blacklet%20+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C97FF-E127-49FF-A4F5-6F33873A1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Blacklet + logo</Template>
  <TotalTime>9</TotalTime>
  <Pages>1</Pages>
  <Words>303</Words>
  <Characters>1531</Characters>
  <Application>Microsoft Office Word</Application>
  <DocSecurity>0</DocSecurity>
  <Lines>218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</vt:lpstr>
    </vt:vector>
  </TitlesOfParts>
  <Company/>
  <LinksUpToDate>false</LinksUpToDate>
  <CharactersWithSpaces>1727</CharactersWithSpaces>
  <SharedDoc>false</SharedDoc>
  <HLinks>
    <vt:vector size="30" baseType="variant">
      <vt:variant>
        <vt:i4>2949232</vt:i4>
      </vt:variant>
      <vt:variant>
        <vt:i4>15</vt:i4>
      </vt:variant>
      <vt:variant>
        <vt:i4>0</vt:i4>
      </vt:variant>
      <vt:variant>
        <vt:i4>5</vt:i4>
      </vt:variant>
      <vt:variant>
        <vt:lpwstr>http://planpub.eppingforestdc.gov.uk/NIM.websearch/ExternalEntryPoint.aspx?SEARCH_TYPE=1&amp;DOC_CLASS_CODE=PL&amp;FOLDER1_REF=574160</vt:lpwstr>
      </vt:variant>
      <vt:variant>
        <vt:lpwstr/>
      </vt:variant>
      <vt:variant>
        <vt:i4>2883696</vt:i4>
      </vt:variant>
      <vt:variant>
        <vt:i4>12</vt:i4>
      </vt:variant>
      <vt:variant>
        <vt:i4>0</vt:i4>
      </vt:variant>
      <vt:variant>
        <vt:i4>5</vt:i4>
      </vt:variant>
      <vt:variant>
        <vt:lpwstr>http://planpub.eppingforestdc.gov.uk/NIM.websearch/ExternalEntryPoint.aspx?SEARCH_TYPE=1&amp;DOC_CLASS_CODE=PL&amp;FOLDER1_REF=574178</vt:lpwstr>
      </vt:variant>
      <vt:variant>
        <vt:lpwstr/>
      </vt:variant>
      <vt:variant>
        <vt:i4>3080305</vt:i4>
      </vt:variant>
      <vt:variant>
        <vt:i4>9</vt:i4>
      </vt:variant>
      <vt:variant>
        <vt:i4>0</vt:i4>
      </vt:variant>
      <vt:variant>
        <vt:i4>5</vt:i4>
      </vt:variant>
      <vt:variant>
        <vt:lpwstr>http://planpub.eppingforestdc.gov.uk/NIM.websearch/ExternalEntryPoint.aspx?SEARCH_TYPE=1&amp;DOC_CLASS_CODE=PL&amp;FOLDER1_REF=575054</vt:lpwstr>
      </vt:variant>
      <vt:variant>
        <vt:lpwstr/>
      </vt:variant>
      <vt:variant>
        <vt:i4>3080304</vt:i4>
      </vt:variant>
      <vt:variant>
        <vt:i4>6</vt:i4>
      </vt:variant>
      <vt:variant>
        <vt:i4>0</vt:i4>
      </vt:variant>
      <vt:variant>
        <vt:i4>5</vt:i4>
      </vt:variant>
      <vt:variant>
        <vt:lpwstr>http://planpub.eppingforestdc.gov.uk/NIM.websearch/ExternalEntryPoint.aspx?SEARCH_TYPE=1&amp;DOC_CLASS_CODE=PL&amp;FOLDER1_REF=575154</vt:lpwstr>
      </vt:variant>
      <vt:variant>
        <vt:lpwstr/>
      </vt:variant>
      <vt:variant>
        <vt:i4>2752631</vt:i4>
      </vt:variant>
      <vt:variant>
        <vt:i4>3</vt:i4>
      </vt:variant>
      <vt:variant>
        <vt:i4>0</vt:i4>
      </vt:variant>
      <vt:variant>
        <vt:i4>5</vt:i4>
      </vt:variant>
      <vt:variant>
        <vt:lpwstr>http://planpub.eppingforestdc.gov.uk/NIM.websearch/ExternalEntryPoint.aspx?SEARCH_TYPE=1&amp;DOC_CLASS_CODE=PL&amp;FOLDER1_REF=574614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subject/>
  <dc:creator>Susan Deluca</dc:creator>
  <cp:keywords/>
  <dc:description/>
  <cp:lastModifiedBy>Adriana Jones</cp:lastModifiedBy>
  <cp:revision>5</cp:revision>
  <cp:lastPrinted>2025-08-24T11:12:00Z</cp:lastPrinted>
  <dcterms:created xsi:type="dcterms:W3CDTF">2026-04-04T11:05:00Z</dcterms:created>
  <dcterms:modified xsi:type="dcterms:W3CDTF">2026-04-04T11:14:00Z</dcterms:modified>
</cp:coreProperties>
</file>